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3735F4" w:rsidP="15865D52" w:rsidRDefault="003735F4" w14:paraId="18075D4C" w14:textId="3AF6FF96">
      <w:pPr>
        <w:pStyle w:val="Heading1"/>
        <w:tabs>
          <w:tab w:val="left" w:leader="none" w:pos="6390"/>
        </w:tabs>
        <w:spacing w:before="0" w:beforeAutospacing="off" w:after="0" w:afterAutospacing="off" w:line="240" w:lineRule="auto"/>
        <w:rPr>
          <w:rFonts w:ascii="Arial" w:hAnsi="Arial" w:cs="Arial"/>
          <w:b w:val="1"/>
          <w:bCs w:val="1"/>
          <w:color w:val="0070C0"/>
          <w:sz w:val="32"/>
          <w:szCs w:val="32"/>
        </w:rPr>
      </w:pPr>
      <w:r w:rsidR="0948D754">
        <w:rPr/>
        <w:t>Y</w:t>
      </w:r>
      <w:r w:rsidR="00EE15CB">
        <w:rPr/>
        <w:t>orkshi</w:t>
      </w:r>
      <w:r w:rsidR="00EE15CB">
        <w:rPr/>
        <w:t xml:space="preserve">re and Humber Foundation School </w:t>
      </w:r>
      <w:r w:rsidR="29811D5C">
        <w:rPr/>
        <w:t>Trust</w:t>
      </w:r>
      <w:r w:rsidR="29811D5C">
        <w:rPr/>
        <w:t xml:space="preserve"> Trainee</w:t>
      </w:r>
      <w:r w:rsidR="29811D5C">
        <w:rPr/>
        <w:t xml:space="preserve"> </w:t>
      </w:r>
      <w:r w:rsidR="29811D5C">
        <w:rPr/>
        <w:t xml:space="preserve">Representative Application Form</w:t>
      </w:r>
    </w:p>
    <w:p w:rsidR="003735F4" w:rsidP="15865D52" w:rsidRDefault="003735F4" w14:paraId="2EAA7F20" w14:textId="6033C13E">
      <w:pPr>
        <w:pStyle w:val="Normal"/>
        <w:tabs>
          <w:tab w:val="left" w:leader="none" w:pos="6390"/>
        </w:tabs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668"/>
        <w:gridCol w:w="1755"/>
        <w:gridCol w:w="1493"/>
        <w:gridCol w:w="1180"/>
        <w:gridCol w:w="4360"/>
      </w:tblGrid>
      <w:tr w:rsidRPr="001E167A" w:rsidR="003735F4" w:rsidTr="0638B584" w14:paraId="5A00D9CB" w14:textId="77777777">
        <w:trPr>
          <w:trHeight w:val="300"/>
        </w:trPr>
        <w:tc>
          <w:tcPr>
            <w:tcW w:w="3423" w:type="dxa"/>
            <w:gridSpan w:val="2"/>
            <w:shd w:val="clear" w:color="auto" w:fill="95B3D7" w:themeFill="accent1" w:themeFillTint="99"/>
            <w:tcMar/>
            <w:vAlign w:val="center"/>
          </w:tcPr>
          <w:p w:rsidRPr="00596C54" w:rsidR="003735F4" w:rsidP="0638B584" w:rsidRDefault="003735F4" w14:paraId="4FE07A5B" w14:textId="77777777">
            <w:pPr>
              <w:rPr>
                <w:rFonts w:ascii="Arial" w:hAnsi="Arial" w:cs="Arial"/>
                <w:b w:val="1"/>
                <w:bCs w:val="1"/>
              </w:rPr>
            </w:pPr>
            <w:r w:rsidRPr="0638B584" w:rsidR="003735F4">
              <w:rPr>
                <w:rFonts w:ascii="Arial" w:hAnsi="Arial" w:cs="Arial"/>
                <w:b w:val="1"/>
                <w:bCs w:val="1"/>
              </w:rPr>
              <w:t>Job Title:</w:t>
            </w:r>
          </w:p>
        </w:tc>
        <w:tc>
          <w:tcPr>
            <w:tcW w:w="7033" w:type="dxa"/>
            <w:gridSpan w:val="3"/>
            <w:tcMar/>
          </w:tcPr>
          <w:p w:rsidRPr="00596C54" w:rsidR="003735F4" w:rsidP="00BA73B2" w:rsidRDefault="006F5CD3" w14:paraId="71C2D20B" w14:textId="5B331F03">
            <w:pPr>
              <w:tabs>
                <w:tab w:val="left" w:pos="639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Foundation School </w:t>
            </w:r>
            <w:r w:rsidR="00071DE7">
              <w:rPr>
                <w:rFonts w:ascii="Arial" w:hAnsi="Arial" w:cs="Arial"/>
              </w:rPr>
              <w:t>Trust</w:t>
            </w:r>
            <w:r w:rsidRPr="00596C54" w:rsidR="003735F4">
              <w:rPr>
                <w:rFonts w:ascii="Arial" w:hAnsi="Arial" w:cs="Arial"/>
              </w:rPr>
              <w:t xml:space="preserve"> </w:t>
            </w:r>
            <w:r w:rsidR="003735F4">
              <w:rPr>
                <w:rFonts w:ascii="Arial" w:hAnsi="Arial" w:cs="Arial"/>
              </w:rPr>
              <w:t>Trainee Representative (F1 and F2)</w:t>
            </w:r>
          </w:p>
        </w:tc>
      </w:tr>
      <w:tr w:rsidRPr="001E167A" w:rsidR="003735F4" w:rsidTr="0638B584" w14:paraId="57C1181E" w14:textId="77777777">
        <w:trPr>
          <w:trHeight w:val="300"/>
        </w:trPr>
        <w:tc>
          <w:tcPr>
            <w:tcW w:w="3423" w:type="dxa"/>
            <w:gridSpan w:val="2"/>
            <w:shd w:val="clear" w:color="auto" w:fill="95B3D7" w:themeFill="accent1" w:themeFillTint="99"/>
            <w:tcMar/>
            <w:vAlign w:val="center"/>
          </w:tcPr>
          <w:p w:rsidRPr="00596C54" w:rsidR="003735F4" w:rsidP="0638B584" w:rsidRDefault="003735F4" w14:paraId="6DB02CDD" w14:textId="77777777">
            <w:pPr>
              <w:rPr>
                <w:rFonts w:ascii="Arial" w:hAnsi="Arial" w:cs="Arial"/>
                <w:b w:val="1"/>
                <w:bCs w:val="1"/>
              </w:rPr>
            </w:pPr>
            <w:r w:rsidRPr="0638B584" w:rsidR="003735F4">
              <w:rPr>
                <w:rFonts w:ascii="Arial" w:hAnsi="Arial" w:cs="Arial"/>
                <w:b w:val="1"/>
                <w:bCs w:val="1"/>
              </w:rPr>
              <w:t>Full Name</w:t>
            </w:r>
            <w:r w:rsidRPr="0638B584" w:rsidR="003735F4">
              <w:rPr>
                <w:rFonts w:ascii="Arial" w:hAnsi="Arial" w:cs="Arial"/>
                <w:b w:val="1"/>
                <w:bCs w:val="1"/>
              </w:rPr>
              <w:t>:</w:t>
            </w:r>
          </w:p>
        </w:tc>
        <w:tc>
          <w:tcPr>
            <w:tcW w:w="7033" w:type="dxa"/>
            <w:gridSpan w:val="3"/>
            <w:tcMar/>
          </w:tcPr>
          <w:p w:rsidRPr="00596C54" w:rsidR="003735F4" w:rsidP="00BA73B2" w:rsidRDefault="003735F4" w14:paraId="1AB61E9C" w14:textId="638FA0E8">
            <w:pPr>
              <w:tabs>
                <w:tab w:val="left" w:pos="6390"/>
              </w:tabs>
              <w:rPr>
                <w:rFonts w:ascii="Arial" w:hAnsi="Arial" w:cs="Arial"/>
              </w:rPr>
            </w:pPr>
          </w:p>
        </w:tc>
      </w:tr>
      <w:tr w:rsidRPr="001E167A" w:rsidR="003735F4" w:rsidTr="0638B584" w14:paraId="6CEF1F72" w14:textId="77777777">
        <w:trPr>
          <w:trHeight w:val="300"/>
        </w:trPr>
        <w:tc>
          <w:tcPr>
            <w:tcW w:w="3423" w:type="dxa"/>
            <w:gridSpan w:val="2"/>
            <w:shd w:val="clear" w:color="auto" w:fill="95B3D7" w:themeFill="accent1" w:themeFillTint="99"/>
            <w:tcMar/>
            <w:vAlign w:val="center"/>
          </w:tcPr>
          <w:p w:rsidRPr="00596C54" w:rsidR="003735F4" w:rsidP="0638B584" w:rsidRDefault="003735F4" w14:paraId="25C721C0" w14:textId="77777777">
            <w:pPr>
              <w:rPr>
                <w:rFonts w:ascii="Arial" w:hAnsi="Arial" w:cs="Arial"/>
                <w:b w:val="1"/>
                <w:bCs w:val="1"/>
              </w:rPr>
            </w:pPr>
            <w:r w:rsidRPr="0638B584" w:rsidR="003735F4">
              <w:rPr>
                <w:rFonts w:ascii="Arial" w:hAnsi="Arial" w:cs="Arial"/>
                <w:b w:val="1"/>
                <w:bCs w:val="1"/>
              </w:rPr>
              <w:t>Trust</w:t>
            </w:r>
            <w:r w:rsidRPr="0638B584" w:rsidR="003735F4">
              <w:rPr>
                <w:rFonts w:ascii="Arial" w:hAnsi="Arial" w:cs="Arial"/>
                <w:b w:val="1"/>
                <w:bCs w:val="1"/>
              </w:rPr>
              <w:t>:</w:t>
            </w:r>
          </w:p>
        </w:tc>
        <w:tc>
          <w:tcPr>
            <w:tcW w:w="7033" w:type="dxa"/>
            <w:gridSpan w:val="3"/>
            <w:tcMar/>
          </w:tcPr>
          <w:p w:rsidRPr="00596C54" w:rsidR="003735F4" w:rsidP="00BA73B2" w:rsidRDefault="003735F4" w14:paraId="636676F9" w14:textId="181CC4B7">
            <w:pPr>
              <w:tabs>
                <w:tab w:val="left" w:pos="6390"/>
              </w:tabs>
              <w:rPr>
                <w:rFonts w:ascii="Arial" w:hAnsi="Arial" w:cs="Arial"/>
              </w:rPr>
            </w:pPr>
          </w:p>
        </w:tc>
      </w:tr>
      <w:tr w:rsidRPr="001E167A" w:rsidR="00554908" w:rsidTr="0638B584" w14:paraId="1717739D" w14:textId="77777777">
        <w:trPr>
          <w:trHeight w:val="315"/>
        </w:trPr>
        <w:tc>
          <w:tcPr>
            <w:tcW w:w="3423" w:type="dxa"/>
            <w:gridSpan w:val="2"/>
            <w:shd w:val="clear" w:color="auto" w:fill="95B3D7" w:themeFill="accent1" w:themeFillTint="99"/>
            <w:tcMar/>
            <w:vAlign w:val="center"/>
          </w:tcPr>
          <w:p w:rsidRPr="001E167A" w:rsidR="00554908" w:rsidP="0638B584" w:rsidRDefault="003735F4" w14:paraId="2C965552" w14:textId="612D9ED7">
            <w:pPr>
              <w:rPr>
                <w:rFonts w:ascii="Arial" w:hAnsi="Arial" w:cs="Arial"/>
                <w:b w:val="1"/>
                <w:bCs w:val="1"/>
              </w:rPr>
            </w:pPr>
            <w:r w:rsidRPr="0638B584" w:rsidR="003735F4">
              <w:rPr>
                <w:rFonts w:ascii="Arial" w:hAnsi="Arial" w:cs="Arial"/>
                <w:b w:val="1"/>
                <w:bCs w:val="1"/>
              </w:rPr>
              <w:t>Grade</w:t>
            </w:r>
            <w:r w:rsidRPr="0638B584" w:rsidR="69360C13">
              <w:rPr>
                <w:rFonts w:ascii="Arial" w:hAnsi="Arial" w:cs="Arial"/>
                <w:b w:val="1"/>
                <w:bCs w:val="1"/>
              </w:rPr>
              <w:t xml:space="preserve"> from August 2025</w:t>
            </w:r>
            <w:r w:rsidRPr="0638B584" w:rsidR="003735F4">
              <w:rPr>
                <w:rFonts w:ascii="Arial" w:hAnsi="Arial" w:cs="Arial"/>
                <w:b w:val="1"/>
                <w:bCs w:val="1"/>
              </w:rPr>
              <w:t>:</w:t>
            </w:r>
            <w:r w:rsidRPr="0638B584" w:rsidR="2A8F379A">
              <w:rPr>
                <w:rFonts w:ascii="Arial" w:hAnsi="Arial" w:cs="Arial"/>
                <w:b w:val="1"/>
                <w:bCs w:val="1"/>
              </w:rPr>
              <w:t xml:space="preserve"> </w:t>
            </w:r>
          </w:p>
        </w:tc>
        <w:tc>
          <w:tcPr>
            <w:tcW w:w="7033" w:type="dxa"/>
            <w:gridSpan w:val="3"/>
            <w:tcMar/>
          </w:tcPr>
          <w:p w:rsidRPr="001E167A" w:rsidR="00554908" w:rsidP="00BA73B2" w:rsidRDefault="00554908" w14:paraId="1E53FCD7" w14:textId="5C99F0B6">
            <w:pPr>
              <w:rPr>
                <w:rFonts w:ascii="Arial" w:hAnsi="Arial" w:cs="Arial"/>
              </w:rPr>
            </w:pPr>
          </w:p>
        </w:tc>
      </w:tr>
      <w:tr w:rsidRPr="001E167A" w:rsidR="00554908" w:rsidTr="0638B584" w14:paraId="7C115EC3" w14:textId="77777777">
        <w:trPr>
          <w:trHeight w:val="300"/>
        </w:trPr>
        <w:tc>
          <w:tcPr>
            <w:tcW w:w="3423" w:type="dxa"/>
            <w:gridSpan w:val="2"/>
            <w:shd w:val="clear" w:color="auto" w:fill="95B3D7" w:themeFill="accent1" w:themeFillTint="99"/>
            <w:tcMar/>
            <w:vAlign w:val="center"/>
          </w:tcPr>
          <w:p w:rsidRPr="001E167A" w:rsidR="00554908" w:rsidP="0638B584" w:rsidRDefault="003735F4" w14:paraId="79BB07A7" w14:textId="77777777">
            <w:pPr>
              <w:rPr>
                <w:rFonts w:ascii="Arial" w:hAnsi="Arial" w:cs="Arial"/>
                <w:b w:val="1"/>
                <w:bCs w:val="1"/>
              </w:rPr>
            </w:pPr>
            <w:r w:rsidRPr="0638B584" w:rsidR="003735F4">
              <w:rPr>
                <w:rFonts w:ascii="Arial" w:hAnsi="Arial" w:cs="Arial"/>
                <w:b w:val="1"/>
                <w:bCs w:val="1"/>
              </w:rPr>
              <w:t>Email Address:</w:t>
            </w:r>
          </w:p>
        </w:tc>
        <w:tc>
          <w:tcPr>
            <w:tcW w:w="7033" w:type="dxa"/>
            <w:gridSpan w:val="3"/>
            <w:tcMar/>
          </w:tcPr>
          <w:p w:rsidRPr="001E167A" w:rsidR="00554908" w:rsidP="00BA73B2" w:rsidRDefault="00554908" w14:paraId="172185A9" w14:textId="59181C97">
            <w:pPr>
              <w:rPr>
                <w:rFonts w:ascii="Arial" w:hAnsi="Arial" w:cs="Arial"/>
              </w:rPr>
            </w:pPr>
          </w:p>
        </w:tc>
      </w:tr>
      <w:tr w:rsidRPr="003735F4" w:rsidR="00554908" w:rsidTr="0638B584" w14:paraId="3C69F5B9" w14:textId="77777777">
        <w:trPr>
          <w:trHeight w:val="2383"/>
        </w:trPr>
        <w:tc>
          <w:tcPr>
            <w:tcW w:w="10456" w:type="dxa"/>
            <w:gridSpan w:val="5"/>
            <w:tcMar/>
          </w:tcPr>
          <w:p w:rsidRPr="003735F4" w:rsidR="00554908" w:rsidP="00BA73B2" w:rsidRDefault="00554908" w14:paraId="19013C0F" w14:textId="77777777">
            <w:pPr>
              <w:rPr>
                <w:rFonts w:ascii="Arial" w:hAnsi="Arial" w:cs="Arial"/>
                <w:b/>
              </w:rPr>
            </w:pPr>
            <w:r w:rsidRPr="003735F4">
              <w:rPr>
                <w:rFonts w:ascii="Arial" w:hAnsi="Arial" w:cs="Arial"/>
                <w:b/>
              </w:rPr>
              <w:t>Application Statement</w:t>
            </w:r>
          </w:p>
          <w:p w:rsidRPr="006F5CD3" w:rsidR="00554908" w:rsidP="00BA73B2" w:rsidRDefault="00554908" w14:paraId="7691FE7B" w14:textId="4FCC481E">
            <w:pPr>
              <w:rPr>
                <w:rFonts w:ascii="Arial" w:hAnsi="Arial" w:cs="Arial"/>
                <w:sz w:val="22"/>
                <w:szCs w:val="22"/>
              </w:rPr>
            </w:pPr>
            <w:r w:rsidRPr="006F5CD3">
              <w:rPr>
                <w:rFonts w:ascii="Arial" w:hAnsi="Arial" w:cs="Arial"/>
                <w:sz w:val="22"/>
                <w:szCs w:val="22"/>
              </w:rPr>
              <w:t xml:space="preserve">Please submit a statement (no longer than 250 words) outlining why you would like to become a </w:t>
            </w:r>
            <w:r w:rsidRPr="006F5CD3" w:rsidR="006F5CD3">
              <w:rPr>
                <w:rFonts w:ascii="Arial" w:hAnsi="Arial" w:cs="Arial"/>
                <w:sz w:val="22"/>
                <w:szCs w:val="22"/>
              </w:rPr>
              <w:t>Foundation School Trust Trainee Representative</w:t>
            </w:r>
            <w:r w:rsidRPr="006F5CD3" w:rsidR="003735F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F5CD3">
              <w:rPr>
                <w:rFonts w:ascii="Arial" w:hAnsi="Arial" w:cs="Arial"/>
                <w:sz w:val="22"/>
                <w:szCs w:val="22"/>
              </w:rPr>
              <w:t>and explain why you feel you would be suitable for the role.</w:t>
            </w:r>
          </w:p>
          <w:p w:rsidRPr="006F5CD3" w:rsidR="00554908" w:rsidP="00BA73B2" w:rsidRDefault="00554908" w14:paraId="59DCBE40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6F5CD3" w:rsidR="00554908" w:rsidP="00BA73B2" w:rsidRDefault="00554908" w14:paraId="047B89FA" w14:textId="77777777">
            <w:pPr>
              <w:rPr>
                <w:rFonts w:ascii="Arial" w:hAnsi="Arial" w:cs="Arial"/>
                <w:sz w:val="22"/>
                <w:szCs w:val="22"/>
              </w:rPr>
            </w:pPr>
            <w:r w:rsidRPr="006F5CD3">
              <w:rPr>
                <w:rFonts w:ascii="Arial" w:hAnsi="Arial" w:cs="Arial"/>
                <w:sz w:val="22"/>
                <w:szCs w:val="22"/>
              </w:rPr>
              <w:t>Please include information about the following in your application:</w:t>
            </w:r>
          </w:p>
          <w:p w:rsidRPr="006F5CD3" w:rsidR="00554908" w:rsidP="00554908" w:rsidRDefault="00554908" w14:paraId="5C2A4561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 w:rsidRPr="006F5CD3">
              <w:rPr>
                <w:rFonts w:ascii="Arial" w:hAnsi="Arial" w:cs="Arial"/>
              </w:rPr>
              <w:t>Any relevant experience of group representation</w:t>
            </w:r>
            <w:r w:rsidRPr="006F5CD3" w:rsidR="003735F4">
              <w:rPr>
                <w:rFonts w:ascii="Arial" w:hAnsi="Arial" w:cs="Arial"/>
              </w:rPr>
              <w:t>.</w:t>
            </w:r>
          </w:p>
          <w:p w:rsidRPr="006F5CD3" w:rsidR="00554908" w:rsidP="00554908" w:rsidRDefault="00554908" w14:paraId="5CB47A25" w14:textId="7777777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 w:rsidRPr="006F5CD3">
              <w:rPr>
                <w:rFonts w:ascii="Arial" w:hAnsi="Arial" w:cs="Arial"/>
              </w:rPr>
              <w:t>How you would go about seeing feedback and opinions from fellow trainee</w:t>
            </w:r>
            <w:r w:rsidRPr="006F5CD3" w:rsidR="003735F4">
              <w:rPr>
                <w:rFonts w:ascii="Arial" w:hAnsi="Arial" w:cs="Arial"/>
              </w:rPr>
              <w:t>s to ensure fair representation.</w:t>
            </w:r>
          </w:p>
          <w:p w:rsidRPr="00071DE7" w:rsidR="00554908" w:rsidP="00BA73B2" w:rsidRDefault="00554908" w14:paraId="12BECA77" w14:textId="7777777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Pr="003735F4" w:rsidR="00554908" w:rsidTr="0638B584" w14:paraId="6EF4AB2D" w14:textId="77777777">
        <w:trPr>
          <w:trHeight w:val="300"/>
        </w:trPr>
        <w:tc>
          <w:tcPr>
            <w:tcW w:w="10456" w:type="dxa"/>
            <w:gridSpan w:val="5"/>
            <w:tcMar/>
          </w:tcPr>
          <w:p w:rsidR="00554908" w:rsidP="00BA73B2" w:rsidRDefault="00554908" w14:paraId="5B5513EC" w14:textId="77777777">
            <w:pPr>
              <w:rPr>
                <w:rFonts w:ascii="Arial" w:hAnsi="Arial" w:cs="Arial"/>
              </w:rPr>
            </w:pPr>
          </w:p>
          <w:p w:rsidR="003B7D91" w:rsidP="00BA73B2" w:rsidRDefault="003B7D91" w14:paraId="69EA1A00" w14:textId="77777777">
            <w:pPr>
              <w:rPr>
                <w:rFonts w:ascii="Arial" w:hAnsi="Arial" w:cs="Arial"/>
              </w:rPr>
            </w:pPr>
          </w:p>
          <w:p w:rsidRPr="003735F4" w:rsidR="003B7D91" w:rsidP="00BA73B2" w:rsidRDefault="003B7D91" w14:paraId="54F466F6" w14:textId="77777777">
            <w:pPr>
              <w:rPr>
                <w:rFonts w:ascii="Arial" w:hAnsi="Arial" w:cs="Arial"/>
              </w:rPr>
            </w:pPr>
          </w:p>
          <w:p w:rsidR="0638B584" w:rsidP="0638B584" w:rsidRDefault="0638B584" w14:paraId="4C95DC24" w14:textId="707EDC9E">
            <w:pPr>
              <w:pStyle w:val="Normal"/>
              <w:rPr>
                <w:rFonts w:ascii="Arial" w:hAnsi="Arial" w:cs="Arial"/>
              </w:rPr>
            </w:pPr>
          </w:p>
          <w:p w:rsidRPr="003735F4" w:rsidR="00554908" w:rsidP="00BA73B2" w:rsidRDefault="00554908" w14:paraId="3F1ED9F6" w14:textId="77777777">
            <w:pPr>
              <w:rPr>
                <w:rFonts w:ascii="Arial" w:hAnsi="Arial" w:cs="Arial"/>
              </w:rPr>
            </w:pPr>
          </w:p>
          <w:p w:rsidR="00EE15CB" w:rsidP="0638B584" w:rsidRDefault="00EE15CB" w14:paraId="299264F8" w14:textId="3698C937">
            <w:pPr>
              <w:pStyle w:val="Normal"/>
              <w:rPr>
                <w:rFonts w:ascii="Arial" w:hAnsi="Arial" w:cs="Arial"/>
              </w:rPr>
            </w:pPr>
          </w:p>
          <w:p w:rsidR="00EE15CB" w:rsidP="00BA73B2" w:rsidRDefault="00EE15CB" w14:paraId="37AB985D" w14:textId="4D01091E">
            <w:pPr>
              <w:rPr>
                <w:rFonts w:ascii="Arial" w:hAnsi="Arial" w:cs="Arial"/>
              </w:rPr>
            </w:pPr>
          </w:p>
          <w:p w:rsidR="00EE15CB" w:rsidP="00BA73B2" w:rsidRDefault="00EE15CB" w14:paraId="3BC79BDD" w14:textId="73B35090">
            <w:pPr>
              <w:rPr>
                <w:rFonts w:ascii="Arial" w:hAnsi="Arial" w:cs="Arial"/>
              </w:rPr>
            </w:pPr>
          </w:p>
          <w:p w:rsidR="00EE15CB" w:rsidP="00BA73B2" w:rsidRDefault="00EE15CB" w14:paraId="1E1792DC" w14:textId="3467287C" w14:noSpellErr="1">
            <w:pPr>
              <w:rPr>
                <w:rFonts w:ascii="Arial" w:hAnsi="Arial" w:cs="Arial"/>
              </w:rPr>
            </w:pPr>
          </w:p>
          <w:p w:rsidR="33D844DB" w:rsidP="33D844DB" w:rsidRDefault="33D844DB" w14:paraId="4C3EBAEA" w14:textId="26700A74">
            <w:pPr>
              <w:rPr>
                <w:rFonts w:ascii="Arial" w:hAnsi="Arial" w:cs="Arial"/>
              </w:rPr>
            </w:pPr>
          </w:p>
          <w:p w:rsidR="33D844DB" w:rsidP="33D844DB" w:rsidRDefault="33D844DB" w14:paraId="7E1D469B" w14:textId="435F8D5C">
            <w:pPr>
              <w:pStyle w:val="Normal"/>
              <w:rPr>
                <w:rFonts w:ascii="Arial" w:hAnsi="Arial" w:cs="Arial"/>
              </w:rPr>
            </w:pPr>
          </w:p>
          <w:p w:rsidR="00EE15CB" w:rsidP="00BA73B2" w:rsidRDefault="00EE15CB" w14:paraId="7488F2FD" w14:textId="44DEBADD">
            <w:pPr>
              <w:rPr>
                <w:rFonts w:ascii="Arial" w:hAnsi="Arial" w:cs="Arial"/>
              </w:rPr>
            </w:pPr>
          </w:p>
          <w:p w:rsidRPr="003735F4" w:rsidR="00EE15CB" w:rsidP="00BA73B2" w:rsidRDefault="00EE15CB" w14:paraId="793C479D" w14:textId="77777777">
            <w:pPr>
              <w:rPr>
                <w:rFonts w:ascii="Arial" w:hAnsi="Arial" w:cs="Arial"/>
              </w:rPr>
            </w:pPr>
          </w:p>
          <w:p w:rsidRPr="003735F4" w:rsidR="00554908" w:rsidP="00BA73B2" w:rsidRDefault="00554908" w14:paraId="341A45CD" w14:textId="77777777">
            <w:pPr>
              <w:rPr>
                <w:rFonts w:ascii="Arial" w:hAnsi="Arial" w:cs="Arial"/>
              </w:rPr>
            </w:pPr>
          </w:p>
        </w:tc>
      </w:tr>
      <w:tr w:rsidRPr="003735F4" w:rsidR="00554908" w:rsidTr="0638B584" w14:paraId="611BA2A5" w14:textId="77777777">
        <w:trPr>
          <w:trHeight w:val="300"/>
        </w:trPr>
        <w:tc>
          <w:tcPr>
            <w:tcW w:w="10456" w:type="dxa"/>
            <w:gridSpan w:val="5"/>
            <w:tcMar/>
          </w:tcPr>
          <w:p w:rsidRPr="00BB3B84" w:rsidR="00554908" w:rsidP="466CCC5C" w:rsidRDefault="003735F4" w14:paraId="340C4548" w14:textId="0DEADCAD">
            <w:pPr>
              <w:rPr>
                <w:rFonts w:ascii="Arial" w:hAnsi="Arial" w:cs="Arial"/>
                <w:sz w:val="22"/>
                <w:szCs w:val="22"/>
              </w:rPr>
            </w:pPr>
            <w:r w:rsidRPr="466CCC5C">
              <w:rPr>
                <w:rFonts w:ascii="Arial" w:hAnsi="Arial" w:cs="Arial"/>
                <w:sz w:val="22"/>
                <w:szCs w:val="22"/>
              </w:rPr>
              <w:t>Do you wish</w:t>
            </w:r>
            <w:r w:rsidRPr="466CCC5C" w:rsidR="00554908">
              <w:rPr>
                <w:rFonts w:ascii="Arial" w:hAnsi="Arial" w:cs="Arial"/>
                <w:sz w:val="22"/>
                <w:szCs w:val="22"/>
              </w:rPr>
              <w:t xml:space="preserve"> to be considered for the role of </w:t>
            </w:r>
            <w:r w:rsidRPr="466CCC5C" w:rsidR="00347365">
              <w:rPr>
                <w:rFonts w:ascii="Arial" w:hAnsi="Arial" w:cs="Arial"/>
                <w:sz w:val="22"/>
                <w:szCs w:val="22"/>
              </w:rPr>
              <w:t>Foundation School (Regional)</w:t>
            </w:r>
            <w:r w:rsidRPr="466CCC5C" w:rsidR="00554908">
              <w:rPr>
                <w:rFonts w:ascii="Arial" w:hAnsi="Arial" w:cs="Arial"/>
                <w:sz w:val="22"/>
                <w:szCs w:val="22"/>
              </w:rPr>
              <w:t xml:space="preserve"> Trainee Representative</w:t>
            </w:r>
            <w:r w:rsidRPr="466CCC5C">
              <w:rPr>
                <w:rFonts w:ascii="Arial" w:hAnsi="Arial" w:cs="Arial"/>
                <w:sz w:val="22"/>
                <w:szCs w:val="22"/>
              </w:rPr>
              <w:t xml:space="preserve">? </w:t>
            </w:r>
          </w:p>
          <w:p w:rsidRPr="00BB3B84" w:rsidR="003735F4" w:rsidP="466CCC5C" w:rsidRDefault="003735F4" w14:paraId="55CAB15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BB3B84" w:rsidR="00EE15CB" w:rsidP="466CCC5C" w:rsidRDefault="00347365" w14:paraId="7AE2C13F" w14:textId="2D5B0BF5">
            <w:pPr>
              <w:rPr>
                <w:rFonts w:ascii="Arial" w:hAnsi="Arial" w:cs="Arial"/>
                <w:sz w:val="22"/>
                <w:szCs w:val="22"/>
              </w:rPr>
            </w:pPr>
            <w:r w:rsidRPr="466CCC5C">
              <w:rPr>
                <w:rFonts w:ascii="Arial" w:hAnsi="Arial" w:cs="Arial"/>
                <w:sz w:val="22"/>
                <w:szCs w:val="22"/>
              </w:rPr>
              <w:t>Yes / No</w:t>
            </w:r>
          </w:p>
          <w:p w:rsidRPr="00BB3B84" w:rsidR="003735F4" w:rsidP="003735F4" w:rsidRDefault="003735F4" w14:paraId="181648C2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  <w:p w:rsidRPr="00BB3B84" w:rsidR="006018D7" w:rsidP="466CCC5C" w:rsidRDefault="006018D7" w14:paraId="0087E05F" w14:textId="0EBC2053">
            <w:pPr>
              <w:rPr>
                <w:rFonts w:ascii="Arial" w:hAnsi="Arial" w:cs="Arial"/>
                <w:sz w:val="22"/>
                <w:szCs w:val="22"/>
              </w:rPr>
            </w:pPr>
            <w:r w:rsidRPr="0638B584" w:rsidR="006018D7">
              <w:rPr>
                <w:rFonts w:ascii="Arial" w:hAnsi="Arial" w:cs="Arial"/>
                <w:sz w:val="22"/>
                <w:szCs w:val="22"/>
              </w:rPr>
              <w:t xml:space="preserve">Please can you confirm </w:t>
            </w:r>
            <w:r w:rsidRPr="0638B584" w:rsidR="006C4224">
              <w:rPr>
                <w:rFonts w:ascii="Arial" w:hAnsi="Arial" w:cs="Arial"/>
                <w:sz w:val="22"/>
                <w:szCs w:val="22"/>
              </w:rPr>
              <w:t>that you agree to</w:t>
            </w:r>
            <w:r w:rsidRPr="0638B584" w:rsidR="006018D7">
              <w:rPr>
                <w:rFonts w:ascii="Arial" w:hAnsi="Arial" w:cs="Arial"/>
                <w:sz w:val="22"/>
                <w:szCs w:val="22"/>
              </w:rPr>
              <w:t xml:space="preserve"> your</w:t>
            </w:r>
            <w:r w:rsidRPr="0638B584" w:rsidR="000429A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638B584" w:rsidR="006018D7">
              <w:rPr>
                <w:rFonts w:ascii="Arial" w:hAnsi="Arial" w:cs="Arial"/>
                <w:sz w:val="22"/>
                <w:szCs w:val="22"/>
              </w:rPr>
              <w:t xml:space="preserve">email address </w:t>
            </w:r>
            <w:r w:rsidRPr="0638B584" w:rsidR="58F4F304">
              <w:rPr>
                <w:rFonts w:ascii="Arial" w:hAnsi="Arial" w:cs="Arial"/>
                <w:sz w:val="22"/>
                <w:szCs w:val="22"/>
              </w:rPr>
              <w:t xml:space="preserve">above </w:t>
            </w:r>
            <w:r w:rsidRPr="0638B584" w:rsidR="000429A4">
              <w:rPr>
                <w:rFonts w:ascii="Arial" w:hAnsi="Arial" w:cs="Arial"/>
                <w:sz w:val="22"/>
                <w:szCs w:val="22"/>
              </w:rPr>
              <w:t xml:space="preserve">been </w:t>
            </w:r>
            <w:r w:rsidRPr="0638B584" w:rsidR="40246A60">
              <w:rPr>
                <w:rFonts w:ascii="Arial" w:hAnsi="Arial" w:cs="Arial"/>
                <w:sz w:val="22"/>
                <w:szCs w:val="22"/>
              </w:rPr>
              <w:t xml:space="preserve">listed </w:t>
            </w:r>
            <w:r w:rsidRPr="0638B584" w:rsidR="000429A4">
              <w:rPr>
                <w:rFonts w:ascii="Arial" w:hAnsi="Arial" w:cs="Arial"/>
                <w:sz w:val="22"/>
                <w:szCs w:val="22"/>
              </w:rPr>
              <w:t>on our Trainee Representatives contact details section on our website?</w:t>
            </w:r>
          </w:p>
          <w:p w:rsidRPr="00BB3B84" w:rsidR="000429A4" w:rsidP="466CCC5C" w:rsidRDefault="000429A4" w14:paraId="4DCC76DC" w14:textId="16BFE1EC">
            <w:pPr>
              <w:rPr>
                <w:rFonts w:ascii="Arial" w:hAnsi="Arial" w:cs="Arial"/>
                <w:sz w:val="22"/>
                <w:szCs w:val="22"/>
              </w:rPr>
            </w:pPr>
          </w:p>
          <w:p w:rsidRPr="00BB3B84" w:rsidR="000429A4" w:rsidP="003735F4" w:rsidRDefault="000429A4" w14:paraId="5A4AD879" w14:textId="07D7740C">
            <w:pPr>
              <w:rPr>
                <w:rFonts w:ascii="Arial" w:hAnsi="Arial" w:cs="Arial"/>
                <w:sz w:val="22"/>
                <w:szCs w:val="22"/>
              </w:rPr>
            </w:pPr>
            <w:r w:rsidRPr="466CCC5C">
              <w:rPr>
                <w:rFonts w:ascii="Arial" w:hAnsi="Arial" w:cs="Arial"/>
                <w:sz w:val="22"/>
                <w:szCs w:val="22"/>
              </w:rPr>
              <w:t>Yes / No</w:t>
            </w:r>
          </w:p>
          <w:p w:rsidRPr="003735F4" w:rsidR="000429A4" w:rsidP="003735F4" w:rsidRDefault="000429A4" w14:paraId="4363A772" w14:textId="77B74B30">
            <w:pPr>
              <w:rPr>
                <w:rFonts w:ascii="Arial" w:hAnsi="Arial" w:cs="Arial"/>
              </w:rPr>
            </w:pPr>
          </w:p>
        </w:tc>
      </w:tr>
      <w:tr w:rsidRPr="003735F4" w:rsidR="00554908" w:rsidTr="0638B584" w14:paraId="7D632E97" w14:textId="77777777">
        <w:trPr>
          <w:trHeight w:val="377"/>
        </w:trPr>
        <w:tc>
          <w:tcPr>
            <w:tcW w:w="1668" w:type="dxa"/>
            <w:shd w:val="clear" w:color="auto" w:fill="95B3D7" w:themeFill="accent1" w:themeFillTint="99"/>
            <w:tcMar/>
            <w:vAlign w:val="center"/>
          </w:tcPr>
          <w:p w:rsidRPr="003735F4" w:rsidR="00554908" w:rsidP="003B7D91" w:rsidRDefault="00554908" w14:paraId="7C3B72CC" w14:textId="77777777">
            <w:pPr>
              <w:rPr>
                <w:rFonts w:ascii="Arial" w:hAnsi="Arial" w:cs="Arial"/>
                <w:b/>
              </w:rPr>
            </w:pPr>
            <w:r w:rsidRPr="003735F4">
              <w:rPr>
                <w:rFonts w:ascii="Arial" w:hAnsi="Arial" w:cs="Arial"/>
                <w:b/>
              </w:rPr>
              <w:t xml:space="preserve">Signature: </w:t>
            </w:r>
          </w:p>
        </w:tc>
        <w:tc>
          <w:tcPr>
            <w:tcW w:w="3248" w:type="dxa"/>
            <w:gridSpan w:val="2"/>
            <w:tcMar/>
            <w:vAlign w:val="center"/>
          </w:tcPr>
          <w:p w:rsidRPr="003B7D91" w:rsidR="003B7D91" w:rsidP="003B7D91" w:rsidRDefault="003B7D91" w14:paraId="0FAFFAAB" w14:textId="0D0DBC0D"/>
        </w:tc>
        <w:tc>
          <w:tcPr>
            <w:tcW w:w="1180" w:type="dxa"/>
            <w:shd w:val="clear" w:color="auto" w:fill="95B3D7" w:themeFill="accent1" w:themeFillTint="99"/>
            <w:tcMar/>
            <w:vAlign w:val="center"/>
          </w:tcPr>
          <w:p w:rsidRPr="003735F4" w:rsidR="00554908" w:rsidP="003B7D91" w:rsidRDefault="00554908" w14:paraId="6D301DA7" w14:textId="77777777">
            <w:pPr>
              <w:rPr>
                <w:rFonts w:ascii="Arial" w:hAnsi="Arial" w:cs="Arial"/>
                <w:b/>
              </w:rPr>
            </w:pPr>
            <w:r w:rsidRPr="003735F4">
              <w:rPr>
                <w:rFonts w:ascii="Arial" w:hAnsi="Arial" w:cs="Arial"/>
                <w:b/>
              </w:rPr>
              <w:t xml:space="preserve">Date: </w:t>
            </w:r>
          </w:p>
        </w:tc>
        <w:tc>
          <w:tcPr>
            <w:tcW w:w="4360" w:type="dxa"/>
            <w:tcMar/>
          </w:tcPr>
          <w:p w:rsidRPr="003B7D91" w:rsidR="003B7D91" w:rsidP="00BA73B2" w:rsidRDefault="003B7D91" w14:paraId="69EE7DF6" w14:textId="62F4077A"/>
        </w:tc>
      </w:tr>
    </w:tbl>
    <w:p w:rsidR="003B7D91" w:rsidP="00BB3B84" w:rsidRDefault="003B7D91" w14:paraId="3CCA62A5" w14:textId="4E0C03C1">
      <w:pPr/>
    </w:p>
    <w:sectPr w:rsidR="003B7D91" w:rsidSect="00EE15CB">
      <w:headerReference w:type="default" r:id="rId11"/>
      <w:pgSz w:w="11900" w:h="16840" w:orient="portrait"/>
      <w:pgMar w:top="720" w:right="720" w:bottom="720" w:left="720" w:header="992" w:footer="1701" w:gutter="0"/>
      <w:cols w:space="708"/>
      <w:docGrid w:linePitch="326"/>
      <w:footerReference w:type="default" r:id="Ra6881f1272c640b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76A6E" w:rsidRDefault="00076A6E" w14:paraId="2E1063CE" w14:textId="77777777">
      <w:r>
        <w:separator/>
      </w:r>
    </w:p>
  </w:endnote>
  <w:endnote w:type="continuationSeparator" w:id="0">
    <w:p w:rsidR="00076A6E" w:rsidRDefault="00076A6E" w14:paraId="14A43BA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tiger-Light">
    <w:altName w:val="L Frutiger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468C43F" w:rsidTr="7468C43F" w14:paraId="248A6C93">
      <w:trPr>
        <w:trHeight w:val="300"/>
      </w:trPr>
      <w:tc>
        <w:tcPr>
          <w:tcW w:w="3485" w:type="dxa"/>
          <w:tcMar/>
        </w:tcPr>
        <w:p w:rsidR="7468C43F" w:rsidP="7468C43F" w:rsidRDefault="7468C43F" w14:paraId="43A8236D" w14:textId="79E5B33D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7468C43F" w:rsidP="7468C43F" w:rsidRDefault="7468C43F" w14:paraId="6201DAB6" w14:textId="4DA701DD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7468C43F" w:rsidP="7468C43F" w:rsidRDefault="7468C43F" w14:paraId="3F073C12" w14:textId="2C146BD3">
          <w:pPr>
            <w:pStyle w:val="Header"/>
            <w:bidi w:val="0"/>
            <w:ind w:right="-115"/>
            <w:jc w:val="right"/>
          </w:pPr>
        </w:p>
      </w:tc>
    </w:tr>
  </w:tbl>
  <w:p w:rsidR="7468C43F" w:rsidP="7468C43F" w:rsidRDefault="7468C43F" w14:paraId="6FCCE7A8" w14:textId="1EF14BC3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76A6E" w:rsidRDefault="00076A6E" w14:paraId="3B372B4F" w14:textId="77777777">
      <w:r>
        <w:separator/>
      </w:r>
    </w:p>
  </w:footnote>
  <w:footnote w:type="continuationSeparator" w:id="0">
    <w:p w:rsidR="00076A6E" w:rsidRDefault="00076A6E" w14:paraId="6A18808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58551E" w:rsidP="01CFC360" w:rsidRDefault="3E3E5192" w14:paraId="38EDAFE1" w14:textId="3DA9C75F">
    <w:pPr>
      <w:ind w:left="0" w:firstLine="0"/>
    </w:pPr>
    <w:r w:rsidR="33D844DB">
      <w:drawing>
        <wp:anchor distT="0" distB="0" distL="114300" distR="114300" simplePos="0" relativeHeight="251658240" behindDoc="0" locked="0" layoutInCell="1" allowOverlap="1" wp14:editId="59F840EA" wp14:anchorId="44392FA2">
          <wp:simplePos x="0" y="0"/>
          <wp:positionH relativeFrom="column">
            <wp:align>right</wp:align>
          </wp:positionH>
          <wp:positionV relativeFrom="paragraph">
            <wp:posOffset>0</wp:posOffset>
          </wp:positionV>
          <wp:extent cx="860057" cy="697027"/>
          <wp:effectExtent l="0" t="0" r="0" b="0"/>
          <wp:wrapSquare wrapText="bothSides"/>
          <wp:docPr id="1761409412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761409412" name=""/>
                  <pic:cNvPicPr/>
                </pic:nvPicPr>
                <pic:blipFill>
                  <a:blip xmlns:r="http://schemas.openxmlformats.org/officeDocument/2006/relationships" r:embed="rId148259697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860057" cy="6970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EA4A1A"/>
    <w:multiLevelType w:val="hybridMultilevel"/>
    <w:tmpl w:val="66625DAC"/>
    <w:lvl w:ilvl="0" w:tplc="114034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66130E"/>
    <w:multiLevelType w:val="hybridMultilevel"/>
    <w:tmpl w:val="7B9464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30285145">
    <w:abstractNumId w:val="0"/>
  </w:num>
  <w:num w:numId="2" w16cid:durableId="220411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6385">
      <o:colormru v:ext="edit" colors="#940b4f,#c60f69,#a0005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2D4F"/>
    <w:rsid w:val="000429A4"/>
    <w:rsid w:val="00071DE7"/>
    <w:rsid w:val="0007269D"/>
    <w:rsid w:val="00076A6E"/>
    <w:rsid w:val="00322BCC"/>
    <w:rsid w:val="00347365"/>
    <w:rsid w:val="003735F4"/>
    <w:rsid w:val="003B7D91"/>
    <w:rsid w:val="0045636A"/>
    <w:rsid w:val="00554908"/>
    <w:rsid w:val="0058551E"/>
    <w:rsid w:val="00596C54"/>
    <w:rsid w:val="006018D7"/>
    <w:rsid w:val="0064292F"/>
    <w:rsid w:val="006C4224"/>
    <w:rsid w:val="006E4F2C"/>
    <w:rsid w:val="006F5CD3"/>
    <w:rsid w:val="007B22BF"/>
    <w:rsid w:val="00963F95"/>
    <w:rsid w:val="00992D4F"/>
    <w:rsid w:val="00994FBA"/>
    <w:rsid w:val="00BB3B84"/>
    <w:rsid w:val="00BB4E19"/>
    <w:rsid w:val="00D21ED9"/>
    <w:rsid w:val="00D44380"/>
    <w:rsid w:val="00EE15CB"/>
    <w:rsid w:val="00F107BB"/>
    <w:rsid w:val="00F91625"/>
    <w:rsid w:val="0136A639"/>
    <w:rsid w:val="01CFC360"/>
    <w:rsid w:val="0348E141"/>
    <w:rsid w:val="0638B584"/>
    <w:rsid w:val="0948D754"/>
    <w:rsid w:val="0C1AD977"/>
    <w:rsid w:val="145B5480"/>
    <w:rsid w:val="15865D52"/>
    <w:rsid w:val="1D1D314C"/>
    <w:rsid w:val="1F200332"/>
    <w:rsid w:val="22B23F23"/>
    <w:rsid w:val="22F77C15"/>
    <w:rsid w:val="29811D5C"/>
    <w:rsid w:val="2A8F379A"/>
    <w:rsid w:val="2B679730"/>
    <w:rsid w:val="33D844DB"/>
    <w:rsid w:val="37AA6FD5"/>
    <w:rsid w:val="3A47C2CD"/>
    <w:rsid w:val="3C7AD8B3"/>
    <w:rsid w:val="3E3E5192"/>
    <w:rsid w:val="40246A60"/>
    <w:rsid w:val="45BCD353"/>
    <w:rsid w:val="466CCC5C"/>
    <w:rsid w:val="4DDBA45D"/>
    <w:rsid w:val="54E3B613"/>
    <w:rsid w:val="58F4F304"/>
    <w:rsid w:val="5D402B2D"/>
    <w:rsid w:val="5E8A546A"/>
    <w:rsid w:val="69360C13"/>
    <w:rsid w:val="69F7490A"/>
    <w:rsid w:val="7468C43F"/>
    <w:rsid w:val="7B7F776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o:colormru v:ext="edit" colors="#940b4f,#c60f69,#a00054"/>
    </o:shapedefaults>
    <o:shapelayout v:ext="edit">
      <o:idmap v:ext="edit" data="1"/>
    </o:shapelayout>
  </w:shapeDefaults>
  <w:doNotEmbedSmartTags/>
  <w:decimalSymbol w:val="."/>
  <w:listSeparator w:val=","/>
  <w14:docId w14:val="6B349056"/>
  <w15:docId w15:val="{6940713E-4861-4699-8EFC-C7E3634F8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hAnsi="Cambria" w:eastAsia="Cambria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BB7724"/>
    <w:rPr>
      <w:rFonts w:ascii="Verdana" w:hAnsi="Verdana"/>
      <w:spacing w:val="2"/>
      <w:sz w:val="24"/>
      <w:szCs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2BF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B22BF"/>
    <w:rPr>
      <w:rFonts w:ascii="Verdana" w:hAnsi="Verdana"/>
      <w:spacing w:val="2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B22BF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B22BF"/>
    <w:rPr>
      <w:rFonts w:ascii="Verdana" w:hAnsi="Verdana"/>
      <w:spacing w:val="2"/>
      <w:sz w:val="24"/>
      <w:szCs w:val="24"/>
    </w:rPr>
  </w:style>
  <w:style w:type="paragraph" w:styleId="Telemailweb" w:customStyle="1">
    <w:name w:val="Tel/email/web"/>
    <w:basedOn w:val="Normal"/>
    <w:uiPriority w:val="99"/>
    <w:rsid w:val="007B22BF"/>
    <w:pPr>
      <w:widowControl w:val="0"/>
      <w:suppressAutoHyphens/>
      <w:autoSpaceDE w:val="0"/>
      <w:autoSpaceDN w:val="0"/>
      <w:adjustRightInd w:val="0"/>
      <w:spacing w:line="200" w:lineRule="atLeast"/>
      <w:jc w:val="right"/>
      <w:textAlignment w:val="center"/>
    </w:pPr>
    <w:rPr>
      <w:rFonts w:ascii="Frutiger-Light" w:hAnsi="Frutiger-Light" w:cs="Frutiger-Light"/>
      <w:color w:val="FFFFFF"/>
      <w:spacing w:val="0"/>
      <w:sz w:val="16"/>
      <w:szCs w:val="16"/>
    </w:rPr>
  </w:style>
  <w:style w:type="paragraph" w:styleId="BalloonText">
    <w:name w:val="Balloon Text"/>
    <w:basedOn w:val="Normal"/>
    <w:link w:val="BalloonTextChar"/>
    <w:rsid w:val="00F91625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F91625"/>
    <w:rPr>
      <w:rFonts w:ascii="Tahoma" w:hAnsi="Tahoma" w:cs="Tahoma"/>
      <w:spacing w:val="2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07269D"/>
    <w:rPr>
      <w:color w:val="0000FF" w:themeColor="hyperlink"/>
      <w:u w:val="single"/>
    </w:rPr>
  </w:style>
  <w:style w:type="paragraph" w:styleId="Default" w:customStyle="1">
    <w:name w:val="Default"/>
    <w:rsid w:val="0007269D"/>
    <w:pPr>
      <w:autoSpaceDE w:val="0"/>
      <w:autoSpaceDN w:val="0"/>
      <w:adjustRightInd w:val="0"/>
    </w:pPr>
    <w:rPr>
      <w:rFonts w:ascii="Arial" w:hAnsi="Arial" w:cs="Arial" w:eastAsiaTheme="minorHAnsi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596C54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00596C54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pacing w:val="0"/>
      <w:sz w:val="22"/>
      <w:szCs w:val="22"/>
    </w:rPr>
  </w:style>
  <w:style w:type="paragraph" w:styleId="Heading1">
    <w:uiPriority w:val="9"/>
    <w:name w:val="heading 1"/>
    <w:basedOn w:val="Normal"/>
    <w:next w:val="Normal"/>
    <w:qFormat/>
    <w:rsid w:val="15865D52"/>
    <w:rPr>
      <w:rFonts w:ascii="Cambria" w:hAnsi="Cambria" w:eastAsia="Cambria" w:cs="" w:asciiTheme="majorAscii" w:hAnsiTheme="majorAscii" w:eastAsiaTheme="minorAscii" w:cstheme="majorEastAsia"/>
      <w:color w:val="365F9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7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.xml" Id="Ra6881f1272c640b3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jpg" Id="rId1482596973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ly.downes\Desktop\TEMPLATE%20-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C169815C631542B51B88BB37DB9F18" ma:contentTypeVersion="32" ma:contentTypeDescription="Create a new document." ma:contentTypeScope="" ma:versionID="21720b8540c6c0a402b5b9e59511d273">
  <xsd:schema xmlns:xsd="http://www.w3.org/2001/XMLSchema" xmlns:xs="http://www.w3.org/2001/XMLSchema" xmlns:p="http://schemas.microsoft.com/office/2006/metadata/properties" xmlns:ns2="810150da-8570-4043-97f8-cfc513ed15a3" xmlns:ns3="adb28bee-d5fe-489b-9e7a-8ceb5dc9ebbd" targetNamespace="http://schemas.microsoft.com/office/2006/metadata/properties" ma:root="true" ma:fieldsID="6022afd03cbfce6eefcd749f0e404f04" ns2:_="" ns3:_="">
    <xsd:import namespace="810150da-8570-4043-97f8-cfc513ed15a3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3:_ip_UnifiedCompliancePolicyProperties" minOccurs="0"/>
                <xsd:element ref="ns3:_ip_UnifiedCompliancePolicyUIAction" minOccurs="0"/>
                <xsd:element ref="ns2:MediaLengthInSeconds" minOccurs="0"/>
                <xsd:element ref="ns2:SCview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150da-8570-4043-97f8-cfc513ed15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8" nillable="true" ma:displayName="Location" ma:description="" ma:internalName="MediaServiceLocatio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description="" ma:internalName="MediaLengthInSeconds" ma:readOnly="true">
      <xsd:simpleType>
        <xsd:restriction base="dms:Unknown"/>
      </xsd:simpleType>
    </xsd:element>
    <xsd:element name="SCview" ma:index="16" nillable="true" ma:displayName="SC view" ma:description="SC DFSD opinion" ma:internalName="SCview" ma:readOnly="false">
      <xsd:simpleType>
        <xsd:restriction base="dms:Text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ip_UnifiedCompliancePolicyProperties" ma:index="13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 ma:readOnly="false">
      <xsd:simpleType>
        <xsd:restriction base="dms:Text"/>
      </xsd:simpleType>
    </xsd:element>
    <xsd:element name="TaxCatchAll" ma:index="19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adb28bee-d5fe-489b-9e7a-8ceb5dc9ebbd" xsi:nil="true"/>
    <_ip_UnifiedCompliancePolicyProperties xmlns="adb28bee-d5fe-489b-9e7a-8ceb5dc9ebbd" xsi:nil="true"/>
    <SCview xmlns="810150da-8570-4043-97f8-cfc513ed15a3" xsi:nil="true"/>
    <TaxCatchAll xmlns="adb28bee-d5fe-489b-9e7a-8ceb5dc9ebbd" xsi:nil="true"/>
    <lcf76f155ced4ddcb4097134ff3c332f xmlns="810150da-8570-4043-97f8-cfc513ed15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94049DD-9B9A-41C3-8A4C-DBDAD9C8B5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50025F-8602-4EE9-B769-8B907C10FFC7}"/>
</file>

<file path=customXml/itemProps3.xml><?xml version="1.0" encoding="utf-8"?>
<ds:datastoreItem xmlns:ds="http://schemas.openxmlformats.org/officeDocument/2006/customXml" ds:itemID="{11E9FEA5-716A-4ACD-AFA1-641CFE0E69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AC5577-5110-4D68-94E1-0B486D91B9BC}">
  <ds:schemaRefs>
    <ds:schemaRef ds:uri="adb28bee-d5fe-489b-9e7a-8ceb5dc9ebbd"/>
    <ds:schemaRef ds:uri="810150da-8570-4043-97f8-cfc513ed15a3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TEMPLATE - Letterhead</ap:Template>
  <ap:Application>Microsoft Word for the web</ap:Application>
  <ap:DocSecurity>0</ap:DocSecurity>
  <ap:ScaleCrop>false</ap:ScaleCrop>
  <ap:Company>Whatever Design Ltd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Downes</dc:creator>
  <cp:lastModifiedBy>HALL, Samantha (NHS ENGLAND)</cp:lastModifiedBy>
  <cp:revision>14</cp:revision>
  <cp:lastPrinted>2015-11-16T16:31:00Z</cp:lastPrinted>
  <dcterms:created xsi:type="dcterms:W3CDTF">2020-11-09T11:29:00Z</dcterms:created>
  <dcterms:modified xsi:type="dcterms:W3CDTF">2025-07-01T11:42:24Z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LeafRef">
    <vt:lpwstr>Foundation School Trainee Representative Application Form 2019.docx</vt:lpwstr>
  </property>
  <property fmtid="{D5CDD505-2E9C-101B-9397-08002B2CF9AE}" pid="3" name="ContentTypeId">
    <vt:lpwstr>0x010100ACC169815C631542B51B88BB37DB9F18</vt:lpwstr>
  </property>
  <property fmtid="{D5CDD505-2E9C-101B-9397-08002B2CF9AE}" pid="4" name="Order">
    <vt:r8>4058600</vt:r8>
  </property>
  <property fmtid="{D5CDD505-2E9C-101B-9397-08002B2CF9AE}" pid="5" name="_ExtendedDescription">
    <vt:lpwstr/>
  </property>
  <property fmtid="{D5CDD505-2E9C-101B-9397-08002B2CF9AE}" pid="6" name="MediaServiceImageTags">
    <vt:lpwstr/>
  </property>
</Properties>
</file>