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116DD1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250868FD" w:rsidR="000C58F1" w:rsidRDefault="00116DD1" w:rsidP="00CE5901">
            <w:pPr>
              <w:spacing w:after="0" w:line="240" w:lineRule="auto"/>
            </w:pPr>
            <w:r>
              <w:t>F2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612A558D" w:rsidR="000C58F1" w:rsidRDefault="00116DD1" w:rsidP="00CE5901">
            <w:pPr>
              <w:spacing w:after="0" w:line="240" w:lineRule="auto"/>
            </w:pPr>
            <w:r>
              <w:t xml:space="preserve">Renal 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449E8C7A" w:rsidR="009D0420" w:rsidRDefault="00116DD1" w:rsidP="00CE5901">
            <w:pPr>
              <w:spacing w:after="0" w:line="240" w:lineRule="auto"/>
            </w:pPr>
            <w:r>
              <w:t>Renal (Medicine)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ACEAA4A" w14:textId="78CCA003" w:rsidR="009D0420" w:rsidRDefault="00116DD1" w:rsidP="00CE5901">
            <w:pPr>
              <w:spacing w:after="0" w:line="240" w:lineRule="auto"/>
            </w:pPr>
            <w:r w:rsidRPr="00116DD1">
              <w:t>Exposure to care of medical patients. Management of the acutely ill medical patient.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6D59D3DD" w:rsidR="009D0420" w:rsidRDefault="00116DD1" w:rsidP="00CE5901">
            <w:pPr>
              <w:spacing w:after="0" w:line="240" w:lineRule="auto"/>
            </w:pPr>
            <w:r>
              <w:t>York Hospital</w:t>
            </w:r>
          </w:p>
        </w:tc>
      </w:tr>
      <w:tr w:rsidR="009D0420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4A7F6F90" w:rsidR="009D0420" w:rsidRDefault="00116DD1" w:rsidP="00CE5901">
            <w:pPr>
              <w:spacing w:after="0" w:line="240" w:lineRule="auto"/>
            </w:pPr>
            <w:r>
              <w:t>Allocated prior to starting</w:t>
            </w:r>
          </w:p>
        </w:tc>
      </w:tr>
      <w:tr w:rsidR="00116DD1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116DD1" w:rsidRPr="008B331B" w:rsidRDefault="00116DD1" w:rsidP="00116DD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17FCBD71" w14:textId="77777777" w:rsidR="00116DD1" w:rsidRDefault="00116DD1" w:rsidP="00116DD1">
            <w:pPr>
              <w:spacing w:after="0"/>
            </w:pPr>
            <w:r w:rsidRPr="00116DD1">
              <w:t>This is a teaching attachment with potential to gain experience of</w:t>
            </w:r>
            <w:r>
              <w:t xml:space="preserve"> </w:t>
            </w:r>
            <w:r w:rsidRPr="00116DD1">
              <w:t>a wide range of procedural skills including many core procedures.</w:t>
            </w:r>
            <w:r>
              <w:t xml:space="preserve"> </w:t>
            </w:r>
            <w:r w:rsidRPr="00116DD1">
              <w:t xml:space="preserve">Duties include </w:t>
            </w:r>
            <w:proofErr w:type="gramStart"/>
            <w:r w:rsidRPr="00116DD1">
              <w:t>ward based</w:t>
            </w:r>
            <w:proofErr w:type="gramEnd"/>
            <w:r w:rsidRPr="00116DD1">
              <w:t xml:space="preserve"> tasks such as patient assessment,</w:t>
            </w:r>
            <w:r>
              <w:t xml:space="preserve"> </w:t>
            </w:r>
            <w:r w:rsidRPr="00116DD1">
              <w:t xml:space="preserve">review and management of both acute and </w:t>
            </w:r>
            <w:proofErr w:type="gramStart"/>
            <w:r w:rsidRPr="00116DD1">
              <w:t>long term</w:t>
            </w:r>
            <w:proofErr w:type="gramEnd"/>
            <w:r w:rsidRPr="00116DD1">
              <w:t xml:space="preserve"> conditions.</w:t>
            </w:r>
          </w:p>
          <w:p w14:paraId="5F495106" w14:textId="3427B3EF" w:rsidR="00116DD1" w:rsidRDefault="00116DD1" w:rsidP="00116DD1">
            <w:pPr>
              <w:spacing w:after="0"/>
            </w:pPr>
          </w:p>
        </w:tc>
      </w:tr>
      <w:tr w:rsidR="00116DD1" w14:paraId="1060F48E" w14:textId="77777777" w:rsidTr="00116DD1">
        <w:trPr>
          <w:trHeight w:val="957"/>
        </w:trPr>
        <w:tc>
          <w:tcPr>
            <w:tcW w:w="4941" w:type="dxa"/>
          </w:tcPr>
          <w:p w14:paraId="5C904BF7" w14:textId="77777777" w:rsidR="00116DD1" w:rsidRPr="008B331B" w:rsidRDefault="00116DD1" w:rsidP="00116DD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3690C055" w:rsidR="00116DD1" w:rsidRDefault="00116DD1" w:rsidP="00116DD1">
            <w:pPr>
              <w:spacing w:after="0" w:line="240" w:lineRule="auto"/>
            </w:pPr>
            <w:r>
              <w:t xml:space="preserve">Regular </w:t>
            </w:r>
            <w:proofErr w:type="gramStart"/>
            <w:r>
              <w:t>ward based</w:t>
            </w:r>
            <w:proofErr w:type="gramEnd"/>
            <w:r>
              <w:t xml:space="preserve"> work which includes evening</w:t>
            </w:r>
            <w:r>
              <w:t xml:space="preserve">, </w:t>
            </w:r>
            <w:r>
              <w:t>weekend</w:t>
            </w:r>
            <w:r>
              <w:t xml:space="preserve"> and night </w:t>
            </w:r>
            <w:r>
              <w:t>shifts.</w:t>
            </w:r>
          </w:p>
        </w:tc>
      </w:tr>
      <w:tr w:rsidR="00116DD1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116DD1" w:rsidRPr="008B331B" w:rsidRDefault="00116DD1" w:rsidP="00116DD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0D8DB836" w:rsidR="00116DD1" w:rsidRDefault="00116DD1" w:rsidP="00116DD1">
            <w:pPr>
              <w:spacing w:after="0" w:line="240" w:lineRule="auto"/>
            </w:pPr>
            <w:r w:rsidRPr="00116DD1">
              <w:t>York and Scarborough Teaching Hospitals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16DD1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D3342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FD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4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</TotalTime>
  <Pages>1</Pages>
  <Words>125</Words>
  <Characters>831</Characters>
  <Application>Microsoft Office Word</Application>
  <DocSecurity>0</DocSecurity>
  <Lines>31</Lines>
  <Paragraphs>16</Paragraphs>
  <ScaleCrop>false</ScaleCrop>
  <Company>Health &amp; Social Care Information Centre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2</cp:revision>
  <cp:lastPrinted>2016-07-14T17:27:00Z</cp:lastPrinted>
  <dcterms:created xsi:type="dcterms:W3CDTF">2025-12-19T15:23:00Z</dcterms:created>
  <dcterms:modified xsi:type="dcterms:W3CDTF">2025-12-19T15:23:00Z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