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CE3BDC"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453892E2" w:rsidR="000C58F1" w:rsidRDefault="00EE2D3D" w:rsidP="00CE5901">
            <w:pPr>
              <w:spacing w:after="0" w:line="240" w:lineRule="auto"/>
            </w:pPr>
            <w:r>
              <w:t>F1</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481210C8" w:rsidR="000C58F1" w:rsidRDefault="00EE2D3D" w:rsidP="00CE5901">
            <w:pPr>
              <w:spacing w:after="0" w:line="240" w:lineRule="auto"/>
            </w:pPr>
            <w:r w:rsidRPr="00EE2D3D">
              <w:t xml:space="preserve">Psychiatry </w:t>
            </w:r>
            <w:r w:rsidR="00966154">
              <w:t>- Mental Health Service for Older People (MHSOP)</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58AEC585" w14:textId="357CAEC4" w:rsidR="009D0420" w:rsidRDefault="00EE2D3D" w:rsidP="00CE5901">
            <w:pPr>
              <w:spacing w:after="0" w:line="240" w:lineRule="auto"/>
            </w:pPr>
            <w:r w:rsidRPr="00EE2D3D">
              <w:t xml:space="preserve">York </w:t>
            </w:r>
            <w:r w:rsidR="00966154">
              <w:t xml:space="preserve">MHSOP service </w:t>
            </w:r>
            <w:r>
              <w:t xml:space="preserve">run by Tees </w:t>
            </w:r>
            <w:proofErr w:type="spellStart"/>
            <w:r>
              <w:t>Esk</w:t>
            </w:r>
            <w:proofErr w:type="spellEnd"/>
            <w:r>
              <w:t xml:space="preserve"> Weir Valley Hospital Trust. (TEWV)</w:t>
            </w:r>
          </w:p>
          <w:p w14:paraId="6FDB9F57" w14:textId="61BA19BC" w:rsidR="00EE2D3D" w:rsidRDefault="00EE2D3D" w:rsidP="00CE5901">
            <w:pPr>
              <w:spacing w:after="0" w:line="240" w:lineRule="auto"/>
            </w:pP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1213B376" w14:textId="77777777" w:rsidR="00966154" w:rsidRDefault="00966154" w:rsidP="00966154">
            <w:pPr>
              <w:spacing w:after="0" w:line="240" w:lineRule="auto"/>
            </w:pPr>
            <w:r>
              <w:t>Inpatient services for older people with functional mental health problems in the York and North Yorkshire care group (covering the York and Selby catchment area) are currently provided at Moorcroft, Foss Park Hospital.  This is an 18-bed mixed gender assessment and treatment unit.</w:t>
            </w:r>
          </w:p>
          <w:p w14:paraId="449B409E" w14:textId="77777777" w:rsidR="00966154" w:rsidRDefault="00966154" w:rsidP="00966154">
            <w:pPr>
              <w:spacing w:after="0" w:line="240" w:lineRule="auto"/>
            </w:pPr>
          </w:p>
          <w:p w14:paraId="2F1C0E07" w14:textId="77777777" w:rsidR="00966154" w:rsidRDefault="00966154" w:rsidP="00966154">
            <w:pPr>
              <w:spacing w:after="0" w:line="240" w:lineRule="auto"/>
            </w:pPr>
            <w:r>
              <w:t xml:space="preserve">The post holder will: </w:t>
            </w:r>
          </w:p>
          <w:p w14:paraId="6252F1F7" w14:textId="11352596" w:rsidR="00966154" w:rsidRDefault="00966154" w:rsidP="00966154">
            <w:pPr>
              <w:spacing w:after="0" w:line="240" w:lineRule="auto"/>
            </w:pPr>
            <w:r>
              <w:t>•</w:t>
            </w:r>
            <w:r>
              <w:t xml:space="preserve"> </w:t>
            </w:r>
            <w:r>
              <w:t>Be accountable to the Consultant Psychiatrist for Older people in locality</w:t>
            </w:r>
          </w:p>
          <w:p w14:paraId="23197F40" w14:textId="0C86C12E" w:rsidR="00966154" w:rsidRDefault="00966154" w:rsidP="00966154">
            <w:pPr>
              <w:spacing w:after="0" w:line="240" w:lineRule="auto"/>
            </w:pPr>
            <w:r>
              <w:t>•</w:t>
            </w:r>
            <w:r>
              <w:t xml:space="preserve"> </w:t>
            </w:r>
            <w:r>
              <w:t>Work closely with all members of the multidisciplinary team including nursing staff, occupational therapists, psychologists, pharmacists and physiotherapists</w:t>
            </w:r>
          </w:p>
          <w:p w14:paraId="24339105" w14:textId="2A94098B" w:rsidR="00966154" w:rsidRDefault="00966154" w:rsidP="00966154">
            <w:pPr>
              <w:spacing w:after="0" w:line="240" w:lineRule="auto"/>
            </w:pPr>
            <w:r>
              <w:t>•</w:t>
            </w:r>
            <w:r>
              <w:t xml:space="preserve"> </w:t>
            </w:r>
            <w:r>
              <w:t>Be involved in the assessment/management of patients with mental health related presentations in the in-patient setting</w:t>
            </w:r>
          </w:p>
          <w:p w14:paraId="694F2D54" w14:textId="42877B93" w:rsidR="00966154" w:rsidRDefault="00966154" w:rsidP="00966154">
            <w:pPr>
              <w:spacing w:after="0" w:line="240" w:lineRule="auto"/>
            </w:pPr>
            <w:r>
              <w:t>•</w:t>
            </w:r>
            <w:r>
              <w:t xml:space="preserve"> </w:t>
            </w:r>
            <w:r>
              <w:t>Be involved in the assessment</w:t>
            </w:r>
            <w:r>
              <w:t xml:space="preserve"> </w:t>
            </w:r>
            <w:r>
              <w:t>/</w:t>
            </w:r>
            <w:r>
              <w:t xml:space="preserve"> </w:t>
            </w:r>
            <w:r>
              <w:t>management of patients who present with comorbid physical health conditions whilst in the in-patient setting</w:t>
            </w:r>
          </w:p>
          <w:p w14:paraId="1D8AD86B" w14:textId="0D14F860" w:rsidR="00966154" w:rsidRDefault="00966154" w:rsidP="00966154">
            <w:pPr>
              <w:spacing w:after="0" w:line="240" w:lineRule="auto"/>
            </w:pPr>
            <w:r>
              <w:t>•</w:t>
            </w:r>
            <w:r>
              <w:t xml:space="preserve"> </w:t>
            </w:r>
            <w:r>
              <w:t>Be involved in liaising with other parts of the psychiatric service, other directorates and other agencies</w:t>
            </w:r>
          </w:p>
          <w:p w14:paraId="729D3FBC" w14:textId="298A80E4" w:rsidR="00966154" w:rsidRDefault="00966154" w:rsidP="00966154">
            <w:pPr>
              <w:spacing w:after="0" w:line="240" w:lineRule="auto"/>
            </w:pPr>
            <w:r>
              <w:t>•</w:t>
            </w:r>
            <w:r>
              <w:t xml:space="preserve"> </w:t>
            </w:r>
            <w:r>
              <w:t>Gain community experience (for example out-patient clinics and experience with a community mental health team)</w:t>
            </w:r>
          </w:p>
          <w:p w14:paraId="5ACEAA4A" w14:textId="5FCBECEC" w:rsidR="009D0420" w:rsidRDefault="009D0420" w:rsidP="00EE2D3D">
            <w:pPr>
              <w:spacing w:after="0" w:line="240" w:lineRule="auto"/>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0AE5D9D9" w14:textId="0B7D4D51" w:rsidR="00EE2D3D" w:rsidRDefault="00966154" w:rsidP="00EE2D3D">
            <w:pPr>
              <w:spacing w:after="0" w:line="240" w:lineRule="auto"/>
            </w:pPr>
            <w:r>
              <w:t xml:space="preserve">Moorcroft Ward, Foss Park Hospital </w:t>
            </w:r>
            <w:r w:rsidR="00EE2D3D">
              <w:t xml:space="preserve"> </w:t>
            </w:r>
          </w:p>
          <w:p w14:paraId="4A6CC441" w14:textId="2D4D052F" w:rsidR="009D0420" w:rsidRDefault="009D0420" w:rsidP="00EE2D3D">
            <w:pPr>
              <w:spacing w:after="0" w:line="240" w:lineRule="auto"/>
            </w:pP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7ED3C90D" w:rsidR="009D0420" w:rsidRDefault="00EE2D3D" w:rsidP="00CE5901">
            <w:pPr>
              <w:spacing w:after="0" w:line="240" w:lineRule="auto"/>
            </w:pPr>
            <w:r>
              <w:t>Allocated prior to start - Clinical Supervisor from TEWV, Educational Supervisor will be based in the Hospital Trust.</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5D496B51" w14:textId="3D42D660" w:rsidR="00966154" w:rsidRDefault="00966154" w:rsidP="00966154">
            <w:pPr>
              <w:spacing w:after="0" w:line="240" w:lineRule="auto"/>
            </w:pPr>
            <w:r>
              <w:t>M</w:t>
            </w:r>
            <w:r>
              <w:t>ain duties of the post holder – professional, clinical, administrative</w:t>
            </w:r>
          </w:p>
          <w:p w14:paraId="4521033C" w14:textId="77777777" w:rsidR="00966154" w:rsidRDefault="00966154" w:rsidP="00966154">
            <w:pPr>
              <w:spacing w:after="0" w:line="240" w:lineRule="auto"/>
            </w:pPr>
            <w:r>
              <w:t xml:space="preserve">Educational supervision will take place weekly for one hour with the consultant. </w:t>
            </w:r>
          </w:p>
          <w:p w14:paraId="10BC7070" w14:textId="77777777" w:rsidR="00966154" w:rsidRDefault="00966154" w:rsidP="00966154">
            <w:pPr>
              <w:spacing w:after="0" w:line="240" w:lineRule="auto"/>
            </w:pPr>
          </w:p>
          <w:p w14:paraId="64A6DB24" w14:textId="1170E7F1" w:rsidR="00966154" w:rsidRDefault="00966154" w:rsidP="00966154">
            <w:pPr>
              <w:spacing w:after="0" w:line="240" w:lineRule="auto"/>
            </w:pPr>
            <w:r>
              <w:t xml:space="preserve">Allocated time will be given for </w:t>
            </w:r>
            <w:proofErr w:type="gramStart"/>
            <w:r>
              <w:t>workplace based</w:t>
            </w:r>
            <w:proofErr w:type="gramEnd"/>
            <w:r>
              <w:t xml:space="preserve"> assessments. Clinical supervision will be available from the consultant</w:t>
            </w:r>
            <w:r>
              <w:t xml:space="preserve"> </w:t>
            </w:r>
            <w:r>
              <w:t>throughout the week.</w:t>
            </w:r>
          </w:p>
          <w:p w14:paraId="43C94A1E" w14:textId="77777777" w:rsidR="00966154" w:rsidRDefault="00966154" w:rsidP="00966154">
            <w:pPr>
              <w:spacing w:after="0" w:line="240" w:lineRule="auto"/>
            </w:pPr>
          </w:p>
          <w:p w14:paraId="1C2D3F3C" w14:textId="77777777" w:rsidR="00966154" w:rsidRDefault="00966154" w:rsidP="00966154">
            <w:pPr>
              <w:spacing w:after="0" w:line="240" w:lineRule="auto"/>
            </w:pPr>
            <w:r>
              <w:t>Duties of the Post</w:t>
            </w:r>
          </w:p>
          <w:p w14:paraId="0EDFAE93" w14:textId="509779E1" w:rsidR="00966154" w:rsidRDefault="00966154" w:rsidP="00CE3BDC">
            <w:pPr>
              <w:pStyle w:val="ListParagraph"/>
              <w:numPr>
                <w:ilvl w:val="0"/>
                <w:numId w:val="4"/>
              </w:numPr>
              <w:spacing w:after="0" w:line="240" w:lineRule="auto"/>
              <w:ind w:left="360"/>
            </w:pPr>
            <w:r>
              <w:t xml:space="preserve">Clinical: </w:t>
            </w:r>
          </w:p>
          <w:p w14:paraId="363905B6" w14:textId="41FEE552" w:rsidR="00966154" w:rsidRDefault="00966154" w:rsidP="00966154">
            <w:pPr>
              <w:spacing w:after="0" w:line="240" w:lineRule="auto"/>
            </w:pPr>
            <w:r>
              <w:t>•</w:t>
            </w:r>
            <w:r w:rsidR="00CE3BDC">
              <w:t xml:space="preserve"> </w:t>
            </w:r>
            <w:r>
              <w:t>To participate in the assessments of in-patients including the completion of full psychiatric histories, review of previous notes, and mental state examinations.  With experience you will contribute to risk assessment.</w:t>
            </w:r>
          </w:p>
          <w:p w14:paraId="449CD575" w14:textId="073BB23A" w:rsidR="00966154" w:rsidRDefault="00966154" w:rsidP="00966154">
            <w:pPr>
              <w:spacing w:after="0" w:line="240" w:lineRule="auto"/>
            </w:pPr>
            <w:r>
              <w:t>•</w:t>
            </w:r>
            <w:r w:rsidR="00CE3BDC">
              <w:t xml:space="preserve"> </w:t>
            </w:r>
            <w:r>
              <w:t>Assist with the assessment and initial management of physical health conditions as they arise, including liaison with appropriate specialties.</w:t>
            </w:r>
          </w:p>
          <w:p w14:paraId="4FB5C823" w14:textId="2EBFAEBF" w:rsidR="00966154" w:rsidRDefault="00966154" w:rsidP="00966154">
            <w:pPr>
              <w:spacing w:after="0" w:line="240" w:lineRule="auto"/>
            </w:pPr>
            <w:r>
              <w:t>•</w:t>
            </w:r>
            <w:r w:rsidR="00CE3BDC">
              <w:t xml:space="preserve"> </w:t>
            </w:r>
            <w:r>
              <w:t>To work within the framework of CPA.</w:t>
            </w:r>
          </w:p>
          <w:p w14:paraId="0BCBD05E" w14:textId="77777777" w:rsidR="00966154" w:rsidRDefault="00966154" w:rsidP="00966154">
            <w:pPr>
              <w:spacing w:after="0" w:line="240" w:lineRule="auto"/>
            </w:pPr>
          </w:p>
          <w:p w14:paraId="25055DF9" w14:textId="77777777" w:rsidR="00966154" w:rsidRDefault="00966154" w:rsidP="00966154">
            <w:pPr>
              <w:spacing w:after="0" w:line="240" w:lineRule="auto"/>
            </w:pPr>
            <w:r>
              <w:t>The post holder will also have the experience of:</w:t>
            </w:r>
          </w:p>
          <w:p w14:paraId="59F2D94B" w14:textId="287FD35C" w:rsidR="00966154" w:rsidRDefault="00966154" w:rsidP="00966154">
            <w:pPr>
              <w:spacing w:after="0" w:line="240" w:lineRule="auto"/>
            </w:pPr>
            <w:r>
              <w:t>•</w:t>
            </w:r>
            <w:r w:rsidR="00CE3BDC">
              <w:t xml:space="preserve"> </w:t>
            </w:r>
            <w:r>
              <w:t>Gaining experience in managing both common and complex psychiatric presentations</w:t>
            </w:r>
          </w:p>
          <w:p w14:paraId="54870928" w14:textId="7DBB394C" w:rsidR="00966154" w:rsidRDefault="00966154" w:rsidP="00966154">
            <w:pPr>
              <w:spacing w:after="0" w:line="240" w:lineRule="auto"/>
            </w:pPr>
            <w:r>
              <w:t>•</w:t>
            </w:r>
            <w:r w:rsidR="00CE3BDC">
              <w:t xml:space="preserve"> </w:t>
            </w:r>
            <w:r>
              <w:t>The use of the Mental Health Act</w:t>
            </w:r>
          </w:p>
          <w:p w14:paraId="5B77277C" w14:textId="77777777" w:rsidR="00966154" w:rsidRDefault="00966154" w:rsidP="00966154">
            <w:pPr>
              <w:spacing w:after="0" w:line="240" w:lineRule="auto"/>
            </w:pPr>
          </w:p>
          <w:p w14:paraId="0532A5BA" w14:textId="77777777" w:rsidR="00966154" w:rsidRDefault="00966154" w:rsidP="00966154">
            <w:pPr>
              <w:spacing w:after="0" w:line="240" w:lineRule="auto"/>
            </w:pPr>
          </w:p>
          <w:p w14:paraId="030C96B5" w14:textId="04C319DE" w:rsidR="00966154" w:rsidRDefault="00966154" w:rsidP="00CE3BDC">
            <w:pPr>
              <w:pStyle w:val="ListParagraph"/>
              <w:numPr>
                <w:ilvl w:val="0"/>
                <w:numId w:val="4"/>
              </w:numPr>
              <w:spacing w:after="0" w:line="240" w:lineRule="auto"/>
              <w:ind w:left="360"/>
            </w:pPr>
            <w:r>
              <w:t>Teaching Medical students and Allied Staff</w:t>
            </w:r>
          </w:p>
          <w:p w14:paraId="14FE51D5" w14:textId="5F9DE5D4" w:rsidR="00966154" w:rsidRDefault="00966154" w:rsidP="00966154">
            <w:pPr>
              <w:spacing w:after="0" w:line="240" w:lineRule="auto"/>
            </w:pPr>
            <w:r>
              <w:t>•To participate in opportunistic teaching of team members and medical students</w:t>
            </w:r>
          </w:p>
          <w:p w14:paraId="47B34954" w14:textId="77777777" w:rsidR="00966154" w:rsidRDefault="00966154" w:rsidP="00966154">
            <w:pPr>
              <w:spacing w:after="0" w:line="240" w:lineRule="auto"/>
            </w:pPr>
          </w:p>
          <w:p w14:paraId="4410E3AC" w14:textId="4D4B631D" w:rsidR="00966154" w:rsidRDefault="00966154" w:rsidP="00CE3BDC">
            <w:pPr>
              <w:pStyle w:val="ListParagraph"/>
              <w:numPr>
                <w:ilvl w:val="0"/>
                <w:numId w:val="4"/>
              </w:numPr>
              <w:spacing w:after="0" w:line="240" w:lineRule="auto"/>
              <w:ind w:left="360"/>
            </w:pPr>
            <w:r>
              <w:t>Administration:</w:t>
            </w:r>
          </w:p>
          <w:p w14:paraId="56FB1440" w14:textId="31005C2E" w:rsidR="00966154" w:rsidRDefault="00966154" w:rsidP="00966154">
            <w:pPr>
              <w:spacing w:after="0" w:line="240" w:lineRule="auto"/>
            </w:pPr>
            <w:r>
              <w:t>•</w:t>
            </w:r>
            <w:r w:rsidR="00CE3BDC">
              <w:t xml:space="preserve"> </w:t>
            </w:r>
            <w:r>
              <w:t>To maintain accurate and clear records using the PARIS system.</w:t>
            </w:r>
          </w:p>
          <w:p w14:paraId="7944C220" w14:textId="41824BB6" w:rsidR="00966154" w:rsidRDefault="00966154" w:rsidP="00966154">
            <w:pPr>
              <w:spacing w:after="0" w:line="240" w:lineRule="auto"/>
            </w:pPr>
            <w:r>
              <w:t>•</w:t>
            </w:r>
            <w:r w:rsidR="00CE3BDC">
              <w:t xml:space="preserve"> </w:t>
            </w:r>
            <w:r>
              <w:t xml:space="preserve">To communicate with staff, patients and their </w:t>
            </w:r>
            <w:proofErr w:type="spellStart"/>
            <w:r>
              <w:t>carers</w:t>
            </w:r>
            <w:proofErr w:type="spellEnd"/>
            <w:r>
              <w:t xml:space="preserve"> in a timely and effective manner.</w:t>
            </w:r>
          </w:p>
          <w:p w14:paraId="5DD82E86" w14:textId="052156A0" w:rsidR="00966154" w:rsidRDefault="00966154" w:rsidP="00966154">
            <w:pPr>
              <w:spacing w:after="0" w:line="240" w:lineRule="auto"/>
            </w:pPr>
            <w:r>
              <w:lastRenderedPageBreak/>
              <w:t>•</w:t>
            </w:r>
            <w:r w:rsidR="00CE3BDC">
              <w:t xml:space="preserve"> </w:t>
            </w:r>
            <w:r>
              <w:t>To liaise with other professional staff and agencies including the completion of e-discharge letters to GPs.</w:t>
            </w:r>
          </w:p>
          <w:p w14:paraId="497DAFE8" w14:textId="36DAC41A" w:rsidR="00966154" w:rsidRDefault="00966154" w:rsidP="00966154">
            <w:pPr>
              <w:spacing w:after="0" w:line="240" w:lineRule="auto"/>
            </w:pPr>
            <w:r>
              <w:t>•</w:t>
            </w:r>
            <w:r w:rsidR="00CE3BDC">
              <w:t xml:space="preserve"> </w:t>
            </w:r>
            <w:r>
              <w:t>Administrative support is based at Foss Park Hospital.</w:t>
            </w:r>
          </w:p>
          <w:p w14:paraId="75D24054" w14:textId="77777777" w:rsidR="00966154" w:rsidRDefault="00966154" w:rsidP="00966154">
            <w:pPr>
              <w:spacing w:after="0" w:line="240" w:lineRule="auto"/>
            </w:pPr>
          </w:p>
          <w:p w14:paraId="1DFAC9AF" w14:textId="77777777" w:rsidR="00966154" w:rsidRDefault="00966154" w:rsidP="00966154">
            <w:pPr>
              <w:spacing w:after="0" w:line="240" w:lineRule="auto"/>
            </w:pPr>
          </w:p>
          <w:p w14:paraId="3917F918" w14:textId="2173CEAF" w:rsidR="00966154" w:rsidRDefault="00966154" w:rsidP="00CE3BDC">
            <w:pPr>
              <w:pStyle w:val="ListParagraph"/>
              <w:numPr>
                <w:ilvl w:val="0"/>
                <w:numId w:val="4"/>
              </w:numPr>
              <w:spacing w:after="0" w:line="240" w:lineRule="auto"/>
              <w:ind w:left="417"/>
            </w:pPr>
            <w:r>
              <w:t>Education and Training:</w:t>
            </w:r>
          </w:p>
          <w:p w14:paraId="67BBE23C" w14:textId="411C2CAD" w:rsidR="00966154" w:rsidRDefault="00966154" w:rsidP="00966154">
            <w:pPr>
              <w:spacing w:after="0" w:line="240" w:lineRule="auto"/>
            </w:pPr>
            <w:r>
              <w:t>•</w:t>
            </w:r>
            <w:r w:rsidR="00CE3BDC">
              <w:t xml:space="preserve"> </w:t>
            </w:r>
            <w:r>
              <w:t>Clinical supervision is provided as required throughout the week by the Consultant, SAS Doctor or more senior trainee.</w:t>
            </w:r>
          </w:p>
          <w:p w14:paraId="2DE313CE" w14:textId="788973A0" w:rsidR="00966154" w:rsidRDefault="00966154" w:rsidP="00966154">
            <w:pPr>
              <w:spacing w:after="0" w:line="240" w:lineRule="auto"/>
            </w:pPr>
            <w:r>
              <w:t>•</w:t>
            </w:r>
            <w:r w:rsidR="00CE3BDC">
              <w:t xml:space="preserve"> </w:t>
            </w:r>
            <w:r>
              <w:t>Educational supervision is provided by the Consultant – one hour per week.</w:t>
            </w:r>
          </w:p>
          <w:p w14:paraId="7B7B90E9" w14:textId="5D711C8A" w:rsidR="00966154" w:rsidRDefault="00966154" w:rsidP="00966154">
            <w:pPr>
              <w:spacing w:after="0" w:line="240" w:lineRule="auto"/>
            </w:pPr>
            <w:r>
              <w:t>•</w:t>
            </w:r>
            <w:r w:rsidR="00CE3BDC">
              <w:t xml:space="preserve"> </w:t>
            </w:r>
            <w:r>
              <w:t>To attend the weekly postgraduate teaching programme.</w:t>
            </w:r>
          </w:p>
          <w:p w14:paraId="4E733AFF" w14:textId="36CDA7A2" w:rsidR="00966154" w:rsidRDefault="00966154" w:rsidP="00966154">
            <w:pPr>
              <w:spacing w:after="0" w:line="240" w:lineRule="auto"/>
            </w:pPr>
            <w:r>
              <w:t>•</w:t>
            </w:r>
            <w:r w:rsidR="00CE3BDC">
              <w:t xml:space="preserve"> </w:t>
            </w:r>
            <w:r>
              <w:t>To become involved in medical student teaching.</w:t>
            </w:r>
          </w:p>
          <w:p w14:paraId="0236A9E9" w14:textId="77777777" w:rsidR="00966154" w:rsidRDefault="00966154" w:rsidP="00966154">
            <w:pPr>
              <w:spacing w:after="0" w:line="240" w:lineRule="auto"/>
            </w:pPr>
          </w:p>
          <w:p w14:paraId="0620F423" w14:textId="670A508D" w:rsidR="00966154" w:rsidRDefault="00966154" w:rsidP="00CE3BDC">
            <w:pPr>
              <w:pStyle w:val="ListParagraph"/>
              <w:numPr>
                <w:ilvl w:val="0"/>
                <w:numId w:val="4"/>
              </w:numPr>
              <w:spacing w:after="0" w:line="240" w:lineRule="auto"/>
              <w:ind w:left="360"/>
            </w:pPr>
            <w:r>
              <w:t>Research and Audit:</w:t>
            </w:r>
          </w:p>
          <w:p w14:paraId="3942A7CD" w14:textId="0A5F9613" w:rsidR="00966154" w:rsidRDefault="00966154" w:rsidP="00966154">
            <w:pPr>
              <w:spacing w:after="0" w:line="240" w:lineRule="auto"/>
            </w:pPr>
            <w:r>
              <w:t>•</w:t>
            </w:r>
            <w:r w:rsidR="00CE3BDC">
              <w:t xml:space="preserve"> </w:t>
            </w:r>
            <w:r>
              <w:t>To develop audit skills – this may involve participation in the audit programme and completion of an audit project during the post.</w:t>
            </w:r>
          </w:p>
          <w:p w14:paraId="4D2C4013" w14:textId="5E3769B6" w:rsidR="00966154" w:rsidRDefault="00966154" w:rsidP="00966154">
            <w:pPr>
              <w:spacing w:after="0" w:line="240" w:lineRule="auto"/>
            </w:pPr>
            <w:r>
              <w:t>•</w:t>
            </w:r>
            <w:r w:rsidR="00CE3BDC">
              <w:t xml:space="preserve"> </w:t>
            </w:r>
            <w:r>
              <w:t>Explore opportunities to become involved in research activities as appropriate.</w:t>
            </w:r>
          </w:p>
          <w:p w14:paraId="5F495106" w14:textId="634BF4AA" w:rsidR="009D0420" w:rsidRDefault="009D0420" w:rsidP="00EE2D3D">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634D5C5C" w14:textId="1B6E4305" w:rsidR="00C7484A" w:rsidRDefault="00C7484A" w:rsidP="00C7484A">
            <w:pPr>
              <w:spacing w:after="0" w:line="240" w:lineRule="auto"/>
            </w:pPr>
            <w:r>
              <w:t xml:space="preserve">The team works 24/7, 365 days a year, including public holidays. However, the regular medical input to this team is usually provided Monday to Friday 9 am to 5 pm, with medical support from the </w:t>
            </w:r>
            <w:proofErr w:type="gramStart"/>
            <w:r>
              <w:t>on call</w:t>
            </w:r>
            <w:proofErr w:type="gramEnd"/>
            <w:r>
              <w:t xml:space="preserve"> Core Trainee in Psychiatry and the </w:t>
            </w:r>
            <w:proofErr w:type="gramStart"/>
            <w:r>
              <w:t>on call</w:t>
            </w:r>
            <w:proofErr w:type="gramEnd"/>
            <w:r>
              <w:t xml:space="preserve"> Consultant. The FY doctor would be expected to work within this pattern alongside the medical team. </w:t>
            </w:r>
          </w:p>
          <w:p w14:paraId="29DD2C8F" w14:textId="77777777" w:rsidR="00C7484A" w:rsidRDefault="00C7484A" w:rsidP="00C7484A">
            <w:pPr>
              <w:spacing w:after="0" w:line="240" w:lineRule="auto"/>
            </w:pPr>
          </w:p>
          <w:p w14:paraId="6CF27A73" w14:textId="77777777" w:rsidR="009D0420" w:rsidRDefault="00C7484A" w:rsidP="00C7484A">
            <w:pPr>
              <w:spacing w:after="0" w:line="240" w:lineRule="auto"/>
            </w:pPr>
            <w:r>
              <w:t>Taster days will also be encouraged, in psychiatric in-patients, CMHTs, ECT and so on, depending on the postholders’ interests.</w:t>
            </w:r>
          </w:p>
          <w:p w14:paraId="023937D7" w14:textId="77777777" w:rsidR="00C7484A" w:rsidRDefault="00C7484A" w:rsidP="00C7484A">
            <w:pPr>
              <w:spacing w:after="0" w:line="240" w:lineRule="auto"/>
            </w:pPr>
          </w:p>
          <w:p w14:paraId="41CB902E" w14:textId="77777777" w:rsidR="00C7484A" w:rsidRDefault="00C7484A" w:rsidP="00C7484A">
            <w:pPr>
              <w:spacing w:after="0" w:line="240" w:lineRule="auto"/>
            </w:pPr>
            <w:r>
              <w:t>Weekend and Evening on-call shifts on the medicine wards.</w:t>
            </w:r>
          </w:p>
          <w:p w14:paraId="26BF34FF" w14:textId="678704AF" w:rsidR="00C7484A" w:rsidRDefault="00C7484A" w:rsidP="00C7484A">
            <w:pPr>
              <w:spacing w:after="0" w:line="240" w:lineRule="auto"/>
            </w:pPr>
            <w:r>
              <w:t xml:space="preserve"> </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092B2C8C" w:rsidR="009D0420" w:rsidRDefault="00EE2D3D" w:rsidP="00CE5901">
            <w:pPr>
              <w:spacing w:after="0" w:line="240" w:lineRule="auto"/>
            </w:pPr>
            <w:r>
              <w:t xml:space="preserve">York </w:t>
            </w:r>
            <w:r w:rsidR="00CE3BDC">
              <w:t xml:space="preserve">and Scarborough </w:t>
            </w:r>
            <w:r>
              <w:t>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70705"/>
    <w:multiLevelType w:val="hybridMultilevel"/>
    <w:tmpl w:val="B900E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3"/>
  </w:num>
  <w:num w:numId="3" w16cid:durableId="570964709">
    <w:abstractNumId w:val="2"/>
  </w:num>
  <w:num w:numId="4" w16cid:durableId="202089040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56107"/>
    <w:rsid w:val="006679DE"/>
    <w:rsid w:val="00671B7A"/>
    <w:rsid w:val="00675E35"/>
    <w:rsid w:val="00684633"/>
    <w:rsid w:val="00692041"/>
    <w:rsid w:val="00694E5D"/>
    <w:rsid w:val="00694FC4"/>
    <w:rsid w:val="00696B97"/>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A25DB"/>
    <w:rsid w:val="008B331B"/>
    <w:rsid w:val="008B42BD"/>
    <w:rsid w:val="008C7569"/>
    <w:rsid w:val="008D2816"/>
    <w:rsid w:val="008D50ED"/>
    <w:rsid w:val="008D5572"/>
    <w:rsid w:val="008D5953"/>
    <w:rsid w:val="008E2296"/>
    <w:rsid w:val="00905552"/>
    <w:rsid w:val="00917854"/>
    <w:rsid w:val="00922AD1"/>
    <w:rsid w:val="0094128E"/>
    <w:rsid w:val="00943EC5"/>
    <w:rsid w:val="00966154"/>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13B06"/>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35F4"/>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7484A"/>
    <w:rsid w:val="00C846FE"/>
    <w:rsid w:val="00C85F4A"/>
    <w:rsid w:val="00C92413"/>
    <w:rsid w:val="00CA0FAC"/>
    <w:rsid w:val="00CA667A"/>
    <w:rsid w:val="00CC7B1C"/>
    <w:rsid w:val="00CE086C"/>
    <w:rsid w:val="00CE3BD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EE2D3D"/>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96B97"/>
    <w:rsid w:val="007A1511"/>
    <w:rsid w:val="00A13B06"/>
    <w:rsid w:val="00B40369"/>
    <w:rsid w:val="00B906A5"/>
    <w:rsid w:val="00BC35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3</TotalTime>
  <Pages>3</Pages>
  <Words>613</Words>
  <Characters>3650</Characters>
  <Application>Microsoft Office Word</Application>
  <DocSecurity>0</DocSecurity>
  <Lines>214</Lines>
  <Paragraphs>103</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2026-01-16T12:14:00Z</dcterms:created>
  <dcterms:modified xsi:type="dcterms:W3CDTF">2026-01-16T12:14:00Z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