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8F50A7"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453892E2" w:rsidR="000C58F1" w:rsidRDefault="00EE2D3D" w:rsidP="00CE5901">
            <w:pPr>
              <w:spacing w:after="0" w:line="240" w:lineRule="auto"/>
            </w:pPr>
            <w:r>
              <w:t>F1</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028A6D9F" w:rsidR="000C58F1" w:rsidRDefault="00EE2D3D" w:rsidP="00CE5901">
            <w:pPr>
              <w:spacing w:after="0" w:line="240" w:lineRule="auto"/>
            </w:pPr>
            <w:r w:rsidRPr="00EE2D3D">
              <w:t xml:space="preserve">Psychiatry </w:t>
            </w:r>
            <w:r w:rsidR="00966154">
              <w:t>-</w:t>
            </w:r>
            <w:r w:rsidR="00702DC9">
              <w:t xml:space="preserve"> </w:t>
            </w:r>
            <w:r w:rsidR="00702DC9" w:rsidRPr="00702DC9">
              <w:t>Mental Health Assessment and Liaison Team (MHALT)</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58AEC585" w14:textId="6738A121" w:rsidR="009D0420" w:rsidRDefault="00EE2D3D" w:rsidP="00CE5901">
            <w:pPr>
              <w:spacing w:after="0" w:line="240" w:lineRule="auto"/>
            </w:pPr>
            <w:r w:rsidRPr="00EE2D3D">
              <w:t xml:space="preserve">York </w:t>
            </w:r>
            <w:r w:rsidR="00966154">
              <w:t>MH</w:t>
            </w:r>
            <w:r w:rsidR="00702DC9">
              <w:t>ALT</w:t>
            </w:r>
            <w:r w:rsidR="00966154">
              <w:t xml:space="preserve"> service </w:t>
            </w:r>
            <w:r>
              <w:t xml:space="preserve">run by Tees </w:t>
            </w:r>
            <w:proofErr w:type="spellStart"/>
            <w:r>
              <w:t>Esk</w:t>
            </w:r>
            <w:proofErr w:type="spellEnd"/>
            <w:r>
              <w:t xml:space="preserve"> Weir Valley Hospital Trust. (TEWV)</w:t>
            </w:r>
          </w:p>
          <w:p w14:paraId="6FDB9F57" w14:textId="61BA19BC" w:rsidR="00EE2D3D" w:rsidRDefault="00EE2D3D" w:rsidP="00CE5901">
            <w:pPr>
              <w:spacing w:after="0" w:line="240" w:lineRule="auto"/>
            </w:pP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6F6DB86C" w14:textId="77777777" w:rsidR="00702DC9" w:rsidRDefault="00702DC9" w:rsidP="00702DC9">
            <w:pPr>
              <w:spacing w:after="0" w:line="240" w:lineRule="auto"/>
            </w:pPr>
            <w:r>
              <w:t xml:space="preserve">The post of Foundation Year 1 Doctor will be based with the Mental Health Assessment and Liaison Team (MHALT) for Older People. </w:t>
            </w:r>
          </w:p>
          <w:p w14:paraId="5F48EABD" w14:textId="77777777" w:rsidR="00702DC9" w:rsidRDefault="00702DC9" w:rsidP="00702DC9">
            <w:pPr>
              <w:spacing w:after="0" w:line="240" w:lineRule="auto"/>
            </w:pPr>
          </w:p>
          <w:p w14:paraId="5F454973" w14:textId="77777777" w:rsidR="009D0420" w:rsidRDefault="00702DC9" w:rsidP="00702DC9">
            <w:pPr>
              <w:spacing w:after="0" w:line="240" w:lineRule="auto"/>
            </w:pPr>
            <w:r>
              <w:t>MHALT provide mental health input for any patient over the age of 65 currently an inpatient in York Hospital. You will see patients with physical illness presenting with a variety of mental health conditions, including dementia, delirium, depression, Schizophrenia, Bipolar Affective Disorder and anxiety.</w:t>
            </w:r>
          </w:p>
          <w:p w14:paraId="5ACEAA4A" w14:textId="0B624DF9" w:rsidR="00702DC9" w:rsidRDefault="00702DC9" w:rsidP="00702DC9">
            <w:pPr>
              <w:spacing w:after="0" w:line="240" w:lineRule="auto"/>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4941" w:type="dxa"/>
          </w:tcPr>
          <w:p w14:paraId="0AE5D9D9" w14:textId="001FB944" w:rsidR="00EE2D3D" w:rsidRDefault="00702DC9" w:rsidP="00EE2D3D">
            <w:pPr>
              <w:spacing w:after="0" w:line="240" w:lineRule="auto"/>
            </w:pPr>
            <w:r>
              <w:t xml:space="preserve">York Hospital / Huntington House </w:t>
            </w:r>
            <w:r w:rsidR="00966154">
              <w:t xml:space="preserve"> </w:t>
            </w:r>
            <w:r w:rsidR="00EE2D3D">
              <w:t xml:space="preserve"> </w:t>
            </w:r>
          </w:p>
          <w:p w14:paraId="4A6CC441" w14:textId="2D4D052F" w:rsidR="009D0420" w:rsidRDefault="009D0420" w:rsidP="00EE2D3D">
            <w:pPr>
              <w:spacing w:after="0" w:line="240" w:lineRule="auto"/>
            </w:pP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7ED3C90D" w:rsidR="009D0420" w:rsidRDefault="00EE2D3D" w:rsidP="00CE5901">
            <w:pPr>
              <w:spacing w:after="0" w:line="240" w:lineRule="auto"/>
            </w:pPr>
            <w:r>
              <w:t>Allocated prior to start - Clinical Supervisor from TEWV, Educational Supervisor will be based in the Hospital Trust.</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66294B6F" w14:textId="77777777" w:rsidR="008F50A7" w:rsidRDefault="008F50A7" w:rsidP="008F50A7">
            <w:pPr>
              <w:spacing w:after="0" w:line="240" w:lineRule="auto"/>
            </w:pPr>
            <w:r>
              <w:t>Key professional relationships</w:t>
            </w:r>
          </w:p>
          <w:p w14:paraId="593FD264" w14:textId="77777777" w:rsidR="008F50A7" w:rsidRDefault="008F50A7" w:rsidP="008F50A7">
            <w:pPr>
              <w:spacing w:after="0" w:line="240" w:lineRule="auto"/>
            </w:pPr>
          </w:p>
          <w:p w14:paraId="007723D8" w14:textId="77777777" w:rsidR="008F50A7" w:rsidRDefault="008F50A7" w:rsidP="008F50A7">
            <w:pPr>
              <w:spacing w:after="0" w:line="240" w:lineRule="auto"/>
            </w:pPr>
            <w:r>
              <w:t xml:space="preserve">The post holder will: </w:t>
            </w:r>
          </w:p>
          <w:p w14:paraId="75A6BCF4" w14:textId="1FD81CAD" w:rsidR="008F50A7" w:rsidRDefault="008F50A7" w:rsidP="008F50A7">
            <w:pPr>
              <w:spacing w:after="0" w:line="240" w:lineRule="auto"/>
            </w:pPr>
            <w:r>
              <w:t>•</w:t>
            </w:r>
            <w:r>
              <w:t xml:space="preserve"> </w:t>
            </w:r>
            <w:r>
              <w:t>Be accountable to the Consultant Psychiatrist in MHALT</w:t>
            </w:r>
          </w:p>
          <w:p w14:paraId="18ABD248" w14:textId="278B832F" w:rsidR="008F50A7" w:rsidRDefault="008F50A7" w:rsidP="008F50A7">
            <w:pPr>
              <w:spacing w:after="0" w:line="240" w:lineRule="auto"/>
            </w:pPr>
            <w:r>
              <w:t>•</w:t>
            </w:r>
            <w:r>
              <w:t xml:space="preserve"> </w:t>
            </w:r>
            <w:r>
              <w:t>Work with members of the multidisciplinary team, both in MHALT and with the inpatient wards.</w:t>
            </w:r>
          </w:p>
          <w:p w14:paraId="12AED9EB" w14:textId="2DB39AFE" w:rsidR="008F50A7" w:rsidRDefault="008F50A7" w:rsidP="008F50A7">
            <w:pPr>
              <w:spacing w:after="0" w:line="240" w:lineRule="auto"/>
            </w:pPr>
            <w:r>
              <w:t>•</w:t>
            </w:r>
            <w:r>
              <w:t xml:space="preserve"> </w:t>
            </w:r>
            <w:r>
              <w:t xml:space="preserve">Be involved in the assessment/management of patients with </w:t>
            </w:r>
            <w:r>
              <w:lastRenderedPageBreak/>
              <w:t>mental health related presentations in the in-patient setting</w:t>
            </w:r>
          </w:p>
          <w:p w14:paraId="58EAC3F7" w14:textId="6A69E892" w:rsidR="008F50A7" w:rsidRDefault="008F50A7" w:rsidP="008F50A7">
            <w:pPr>
              <w:spacing w:after="0" w:line="240" w:lineRule="auto"/>
            </w:pPr>
            <w:r>
              <w:t>•</w:t>
            </w:r>
            <w:r>
              <w:t xml:space="preserve"> </w:t>
            </w:r>
            <w:r>
              <w:t>Have opportunity to develop skills in mental health assessment, risk assessment, cognitive testing and capacity assessments for patients in York Hospital</w:t>
            </w:r>
          </w:p>
          <w:p w14:paraId="416CD264" w14:textId="753BB35F" w:rsidR="008F50A7" w:rsidRDefault="008F50A7" w:rsidP="008F50A7">
            <w:pPr>
              <w:spacing w:after="0" w:line="240" w:lineRule="auto"/>
            </w:pPr>
            <w:r>
              <w:t>•</w:t>
            </w:r>
            <w:r>
              <w:t xml:space="preserve"> </w:t>
            </w:r>
            <w:r>
              <w:t xml:space="preserve">Have on call duties within York Hospital as per their </w:t>
            </w:r>
            <w:proofErr w:type="gramStart"/>
            <w:r>
              <w:t>on call</w:t>
            </w:r>
            <w:proofErr w:type="gramEnd"/>
            <w:r>
              <w:t xml:space="preserve"> rota</w:t>
            </w:r>
          </w:p>
          <w:p w14:paraId="06D0233E" w14:textId="2918AAF5" w:rsidR="008F50A7" w:rsidRDefault="008F50A7" w:rsidP="008F50A7">
            <w:pPr>
              <w:spacing w:after="0" w:line="240" w:lineRule="auto"/>
            </w:pPr>
            <w:r>
              <w:t>•</w:t>
            </w:r>
            <w:r>
              <w:t xml:space="preserve"> </w:t>
            </w:r>
            <w:r>
              <w:t>Be involved in the FY teaching programme, mental health teaching programme and have dedicated time for portfolio development as per national Foundation Training guidance</w:t>
            </w:r>
          </w:p>
          <w:p w14:paraId="79E4BDFD" w14:textId="22ED4E01" w:rsidR="008F50A7" w:rsidRDefault="008F50A7" w:rsidP="008F50A7">
            <w:pPr>
              <w:spacing w:after="0" w:line="240" w:lineRule="auto"/>
            </w:pPr>
            <w:r>
              <w:t>•</w:t>
            </w:r>
            <w:r>
              <w:t xml:space="preserve"> </w:t>
            </w:r>
            <w:r>
              <w:t xml:space="preserve">Have dedicated educational supervision (1 hour per week) </w:t>
            </w:r>
          </w:p>
          <w:p w14:paraId="43C94A1E" w14:textId="5ECE7E13" w:rsidR="00966154" w:rsidRDefault="008F50A7" w:rsidP="008F50A7">
            <w:pPr>
              <w:spacing w:after="0" w:line="240" w:lineRule="auto"/>
            </w:pPr>
            <w:r>
              <w:t>•</w:t>
            </w:r>
            <w:r>
              <w:t xml:space="preserve"> </w:t>
            </w:r>
            <w:r>
              <w:t>Have access to direct and immediate clinical supervision during the working day, if required</w:t>
            </w:r>
            <w:r>
              <w:t>.</w:t>
            </w:r>
          </w:p>
          <w:p w14:paraId="298CA167" w14:textId="77777777" w:rsidR="008F50A7" w:rsidRDefault="008F50A7" w:rsidP="008F50A7">
            <w:pPr>
              <w:spacing w:after="0" w:line="240" w:lineRule="auto"/>
            </w:pPr>
          </w:p>
          <w:p w14:paraId="09A28E37" w14:textId="77777777" w:rsidR="008F50A7" w:rsidRDefault="008F50A7" w:rsidP="008F50A7">
            <w:pPr>
              <w:spacing w:after="0" w:line="240" w:lineRule="auto"/>
            </w:pPr>
            <w:r>
              <w:t>Main duties of the post holder – professional, clinical, administrative</w:t>
            </w:r>
          </w:p>
          <w:p w14:paraId="5CB7CB50" w14:textId="77777777" w:rsidR="008F50A7" w:rsidRDefault="008F50A7" w:rsidP="008F50A7">
            <w:pPr>
              <w:spacing w:after="0" w:line="240" w:lineRule="auto"/>
            </w:pPr>
            <w:r>
              <w:t xml:space="preserve">Clinical supervision will take place weekly for one hour with your Clinical Supervisor. Allocated time will be given for </w:t>
            </w:r>
            <w:proofErr w:type="gramStart"/>
            <w:r>
              <w:t>work place</w:t>
            </w:r>
            <w:proofErr w:type="gramEnd"/>
            <w:r>
              <w:t xml:space="preserve"> based assessments. </w:t>
            </w:r>
          </w:p>
          <w:p w14:paraId="149C96CD" w14:textId="77777777" w:rsidR="008F50A7" w:rsidRDefault="008F50A7" w:rsidP="008F50A7">
            <w:pPr>
              <w:spacing w:after="0" w:line="240" w:lineRule="auto"/>
            </w:pPr>
          </w:p>
          <w:p w14:paraId="3C369924" w14:textId="27541237" w:rsidR="008F50A7" w:rsidRDefault="008F50A7" w:rsidP="008F50A7">
            <w:pPr>
              <w:spacing w:after="0" w:line="240" w:lineRule="auto"/>
            </w:pPr>
            <w:r>
              <w:t>The Liaison Mental Health Team (LMHT) based at York Hospital Emergency Department provides cover for MHALT out of hours and during public holidays.</w:t>
            </w:r>
          </w:p>
          <w:p w14:paraId="159DC6A8" w14:textId="77777777" w:rsidR="008F50A7" w:rsidRDefault="008F50A7" w:rsidP="008F50A7">
            <w:pPr>
              <w:spacing w:after="0" w:line="240" w:lineRule="auto"/>
            </w:pPr>
          </w:p>
          <w:p w14:paraId="4AA6EF20" w14:textId="77777777" w:rsidR="008F50A7" w:rsidRDefault="008F50A7" w:rsidP="008F50A7">
            <w:pPr>
              <w:spacing w:after="0" w:line="240" w:lineRule="auto"/>
            </w:pPr>
            <w:r>
              <w:t>Duties of the Post</w:t>
            </w:r>
          </w:p>
          <w:p w14:paraId="013085CE" w14:textId="50A74B5F" w:rsidR="008F50A7" w:rsidRDefault="008F50A7" w:rsidP="008F50A7">
            <w:pPr>
              <w:pStyle w:val="ListParagraph"/>
              <w:numPr>
                <w:ilvl w:val="0"/>
                <w:numId w:val="5"/>
              </w:numPr>
              <w:spacing w:after="0" w:line="240" w:lineRule="auto"/>
              <w:ind w:left="360"/>
            </w:pPr>
            <w:r>
              <w:t xml:space="preserve">Clinical: </w:t>
            </w:r>
          </w:p>
          <w:p w14:paraId="3D89E7E2" w14:textId="28EE5CF1" w:rsidR="008F50A7" w:rsidRDefault="008F50A7" w:rsidP="008F50A7">
            <w:pPr>
              <w:spacing w:after="0" w:line="240" w:lineRule="auto"/>
            </w:pPr>
            <w:r>
              <w:t>•</w:t>
            </w:r>
            <w:r>
              <w:t xml:space="preserve"> </w:t>
            </w:r>
            <w:r>
              <w:t>To participate in the mental health assessments of in-patients in York Hospital including the completion of full psychiatric histories, review of previous notes, and mental state examinations.  With experience you will contribute to risk assessments and formulation of management/treatment plans</w:t>
            </w:r>
          </w:p>
          <w:p w14:paraId="6E919DD8" w14:textId="7FDB996E" w:rsidR="008F50A7" w:rsidRDefault="008F50A7" w:rsidP="008F50A7">
            <w:pPr>
              <w:spacing w:after="0" w:line="240" w:lineRule="auto"/>
            </w:pPr>
            <w:r>
              <w:t>•</w:t>
            </w:r>
            <w:r>
              <w:t xml:space="preserve"> </w:t>
            </w:r>
            <w:r>
              <w:t xml:space="preserve">Participate in the </w:t>
            </w:r>
            <w:proofErr w:type="gramStart"/>
            <w:r>
              <w:t>on call</w:t>
            </w:r>
            <w:proofErr w:type="gramEnd"/>
            <w:r>
              <w:t xml:space="preserve"> rota as provided by York Teaching Hospital</w:t>
            </w:r>
          </w:p>
          <w:p w14:paraId="63615D7B" w14:textId="77777777" w:rsidR="008F50A7" w:rsidRDefault="008F50A7" w:rsidP="008F50A7">
            <w:pPr>
              <w:spacing w:after="0" w:line="240" w:lineRule="auto"/>
            </w:pPr>
          </w:p>
          <w:p w14:paraId="294C14D2" w14:textId="77777777" w:rsidR="008F50A7" w:rsidRDefault="008F50A7" w:rsidP="008F50A7">
            <w:pPr>
              <w:spacing w:after="0" w:line="240" w:lineRule="auto"/>
            </w:pPr>
            <w:r>
              <w:t>The post holder will also have gain knowledge and experience of:</w:t>
            </w:r>
          </w:p>
          <w:p w14:paraId="66C78DA9" w14:textId="7F57CC96" w:rsidR="008F50A7" w:rsidRDefault="008F50A7" w:rsidP="008F50A7">
            <w:pPr>
              <w:spacing w:after="0" w:line="240" w:lineRule="auto"/>
            </w:pPr>
            <w:r>
              <w:t>•</w:t>
            </w:r>
            <w:r>
              <w:t xml:space="preserve"> </w:t>
            </w:r>
            <w:r>
              <w:t>Managing both common and complex psychiatric presentations</w:t>
            </w:r>
          </w:p>
          <w:p w14:paraId="10927047" w14:textId="3E868768" w:rsidR="008F50A7" w:rsidRDefault="008F50A7" w:rsidP="008F50A7">
            <w:pPr>
              <w:spacing w:after="0" w:line="240" w:lineRule="auto"/>
            </w:pPr>
            <w:r>
              <w:t>•</w:t>
            </w:r>
            <w:r>
              <w:t xml:space="preserve"> </w:t>
            </w:r>
            <w:r>
              <w:t>The use of the Mental Health Act and Mental Capacity Act</w:t>
            </w:r>
          </w:p>
          <w:p w14:paraId="5CEA0C23" w14:textId="77777777" w:rsidR="008F50A7" w:rsidRDefault="008F50A7" w:rsidP="008F50A7">
            <w:pPr>
              <w:spacing w:after="0" w:line="240" w:lineRule="auto"/>
            </w:pPr>
          </w:p>
          <w:p w14:paraId="19E08B56" w14:textId="3302B592" w:rsidR="008F50A7" w:rsidRDefault="008F50A7" w:rsidP="008F50A7">
            <w:pPr>
              <w:pStyle w:val="ListParagraph"/>
              <w:numPr>
                <w:ilvl w:val="0"/>
                <w:numId w:val="5"/>
              </w:numPr>
              <w:spacing w:after="0" w:line="240" w:lineRule="auto"/>
              <w:ind w:left="360"/>
            </w:pPr>
            <w:r>
              <w:t>Teaching Medical students and Allied Staff</w:t>
            </w:r>
          </w:p>
          <w:p w14:paraId="564E15F1" w14:textId="29C2DCC6" w:rsidR="008F50A7" w:rsidRDefault="008F50A7" w:rsidP="008F50A7">
            <w:pPr>
              <w:spacing w:after="0" w:line="240" w:lineRule="auto"/>
            </w:pPr>
            <w:r>
              <w:lastRenderedPageBreak/>
              <w:t>•</w:t>
            </w:r>
            <w:r>
              <w:t xml:space="preserve"> </w:t>
            </w:r>
            <w:r>
              <w:t>To participate in opportunistic teaching of team members and medical students</w:t>
            </w:r>
          </w:p>
          <w:p w14:paraId="0CACA522" w14:textId="125E1468" w:rsidR="008F50A7" w:rsidRDefault="008F50A7" w:rsidP="008F50A7">
            <w:pPr>
              <w:spacing w:after="0" w:line="240" w:lineRule="auto"/>
            </w:pPr>
            <w:r>
              <w:t>•</w:t>
            </w:r>
            <w:r>
              <w:t xml:space="preserve"> </w:t>
            </w:r>
            <w:r>
              <w:t>To work with MHALT team members to provide structured teaching and training on various topics, such as delirium, to physical healthcare staff</w:t>
            </w:r>
          </w:p>
          <w:p w14:paraId="5647B003" w14:textId="77777777" w:rsidR="008F50A7" w:rsidRDefault="008F50A7" w:rsidP="008F50A7">
            <w:pPr>
              <w:spacing w:after="0" w:line="240" w:lineRule="auto"/>
            </w:pPr>
          </w:p>
          <w:p w14:paraId="173858CE" w14:textId="0B6A4A69" w:rsidR="008F50A7" w:rsidRDefault="008F50A7" w:rsidP="008F50A7">
            <w:pPr>
              <w:pStyle w:val="ListParagraph"/>
              <w:numPr>
                <w:ilvl w:val="0"/>
                <w:numId w:val="5"/>
              </w:numPr>
              <w:spacing w:after="0" w:line="240" w:lineRule="auto"/>
              <w:ind w:left="360"/>
            </w:pPr>
            <w:r>
              <w:t>Administration:</w:t>
            </w:r>
          </w:p>
          <w:p w14:paraId="67B39805" w14:textId="6E0EFDA3" w:rsidR="008F50A7" w:rsidRDefault="008F50A7" w:rsidP="008F50A7">
            <w:pPr>
              <w:spacing w:after="0" w:line="240" w:lineRule="auto"/>
            </w:pPr>
            <w:r>
              <w:t>•</w:t>
            </w:r>
            <w:r>
              <w:t xml:space="preserve"> </w:t>
            </w:r>
            <w:r>
              <w:t>To maintain accurate and clear records using the York Hospital System and in accordance with local Information Governance policy</w:t>
            </w:r>
          </w:p>
          <w:p w14:paraId="6FDBF911" w14:textId="43B61584" w:rsidR="008F50A7" w:rsidRDefault="008F50A7" w:rsidP="008F50A7">
            <w:pPr>
              <w:spacing w:after="0" w:line="240" w:lineRule="auto"/>
            </w:pPr>
            <w:r>
              <w:t>•</w:t>
            </w:r>
            <w:r>
              <w:t xml:space="preserve"> </w:t>
            </w:r>
            <w:r>
              <w:t xml:space="preserve">To communicate with staff, patients and their </w:t>
            </w:r>
            <w:proofErr w:type="spellStart"/>
            <w:r>
              <w:t>carers</w:t>
            </w:r>
            <w:proofErr w:type="spellEnd"/>
            <w:r>
              <w:t xml:space="preserve"> in a timely and effective manner</w:t>
            </w:r>
          </w:p>
          <w:p w14:paraId="64EEE7AD" w14:textId="0E0A7273" w:rsidR="008F50A7" w:rsidRDefault="008F50A7" w:rsidP="008F50A7">
            <w:pPr>
              <w:spacing w:after="0" w:line="240" w:lineRule="auto"/>
            </w:pPr>
            <w:r>
              <w:t>•</w:t>
            </w:r>
            <w:r>
              <w:t xml:space="preserve"> </w:t>
            </w:r>
            <w:r>
              <w:t>To liaise with other professional staff and agencies</w:t>
            </w:r>
          </w:p>
          <w:p w14:paraId="3C3AC445" w14:textId="77777777" w:rsidR="008F50A7" w:rsidRDefault="008F50A7" w:rsidP="008F50A7">
            <w:pPr>
              <w:spacing w:after="0" w:line="240" w:lineRule="auto"/>
            </w:pPr>
          </w:p>
          <w:p w14:paraId="35885E8A" w14:textId="519EAF4F" w:rsidR="008F50A7" w:rsidRDefault="008F50A7" w:rsidP="008F50A7">
            <w:pPr>
              <w:pStyle w:val="ListParagraph"/>
              <w:numPr>
                <w:ilvl w:val="0"/>
                <w:numId w:val="5"/>
              </w:numPr>
              <w:spacing w:after="0" w:line="240" w:lineRule="auto"/>
              <w:ind w:left="360"/>
            </w:pPr>
            <w:r>
              <w:t>Education and Training:</w:t>
            </w:r>
          </w:p>
          <w:p w14:paraId="4B9F94F2" w14:textId="726E361B" w:rsidR="008F50A7" w:rsidRDefault="008F50A7" w:rsidP="008F50A7">
            <w:pPr>
              <w:spacing w:after="0" w:line="240" w:lineRule="auto"/>
            </w:pPr>
            <w:r>
              <w:t>•</w:t>
            </w:r>
            <w:r>
              <w:t xml:space="preserve"> </w:t>
            </w:r>
            <w:r>
              <w:t>Clinical supervision is provided as required throughout the week by the Consultant or covering consultant</w:t>
            </w:r>
          </w:p>
          <w:p w14:paraId="4421E653" w14:textId="741A58B3" w:rsidR="008F50A7" w:rsidRDefault="008F50A7" w:rsidP="008F50A7">
            <w:pPr>
              <w:spacing w:after="0" w:line="240" w:lineRule="auto"/>
            </w:pPr>
            <w:r>
              <w:t>•</w:t>
            </w:r>
            <w:r>
              <w:t xml:space="preserve"> </w:t>
            </w:r>
            <w:r>
              <w:t>There will be a supervision session for one hour per week</w:t>
            </w:r>
          </w:p>
          <w:p w14:paraId="638DD2E5" w14:textId="23DA1B87" w:rsidR="008F50A7" w:rsidRDefault="008F50A7" w:rsidP="008F50A7">
            <w:pPr>
              <w:spacing w:after="0" w:line="240" w:lineRule="auto"/>
            </w:pPr>
            <w:r>
              <w:t>•</w:t>
            </w:r>
            <w:r>
              <w:t xml:space="preserve"> </w:t>
            </w:r>
            <w:r>
              <w:t>Educational supervision will be provided by your Educational Supervisor</w:t>
            </w:r>
          </w:p>
          <w:p w14:paraId="52E085BD" w14:textId="2CA77153" w:rsidR="008F50A7" w:rsidRDefault="008F50A7" w:rsidP="008F50A7">
            <w:pPr>
              <w:spacing w:after="0" w:line="240" w:lineRule="auto"/>
            </w:pPr>
            <w:r>
              <w:t>•</w:t>
            </w:r>
            <w:r>
              <w:t xml:space="preserve"> </w:t>
            </w:r>
            <w:r>
              <w:t>To attend the weekly postgraduate teaching programme</w:t>
            </w:r>
          </w:p>
          <w:p w14:paraId="0A7788BE" w14:textId="2D4337CF" w:rsidR="008F50A7" w:rsidRDefault="008F50A7" w:rsidP="008F50A7">
            <w:pPr>
              <w:spacing w:after="0" w:line="240" w:lineRule="auto"/>
            </w:pPr>
            <w:r>
              <w:t>•</w:t>
            </w:r>
            <w:r>
              <w:t xml:space="preserve"> </w:t>
            </w:r>
            <w:r>
              <w:t>To become involved in medical student teaching</w:t>
            </w:r>
          </w:p>
          <w:p w14:paraId="26C595C6" w14:textId="77777777" w:rsidR="008F50A7" w:rsidRDefault="008F50A7" w:rsidP="008F50A7">
            <w:pPr>
              <w:spacing w:after="0" w:line="240" w:lineRule="auto"/>
            </w:pPr>
          </w:p>
          <w:p w14:paraId="050FA1FA" w14:textId="249566D1" w:rsidR="008F50A7" w:rsidRDefault="008F50A7" w:rsidP="008F50A7">
            <w:pPr>
              <w:pStyle w:val="ListParagraph"/>
              <w:numPr>
                <w:ilvl w:val="0"/>
                <w:numId w:val="5"/>
              </w:numPr>
              <w:spacing w:after="0" w:line="240" w:lineRule="auto"/>
              <w:ind w:left="360"/>
            </w:pPr>
            <w:r>
              <w:t>Research and Audit:</w:t>
            </w:r>
          </w:p>
          <w:p w14:paraId="43C5AD84" w14:textId="27F68898" w:rsidR="008F50A7" w:rsidRDefault="008F50A7" w:rsidP="008F50A7">
            <w:pPr>
              <w:spacing w:after="0" w:line="240" w:lineRule="auto"/>
            </w:pPr>
            <w:r>
              <w:t>•</w:t>
            </w:r>
            <w:r>
              <w:t xml:space="preserve"> </w:t>
            </w:r>
            <w:r>
              <w:t>To develop audit skills – this may involve participation in the audit programme and completion of an audit project during the post</w:t>
            </w:r>
          </w:p>
          <w:p w14:paraId="258E2925" w14:textId="77777777" w:rsidR="009D0420" w:rsidRDefault="008F50A7" w:rsidP="008F50A7">
            <w:pPr>
              <w:spacing w:after="0" w:line="240" w:lineRule="auto"/>
            </w:pPr>
            <w:r>
              <w:t>•</w:t>
            </w:r>
            <w:r>
              <w:t xml:space="preserve"> </w:t>
            </w:r>
            <w:r>
              <w:t>Explore opportunities to become involved in research activities as appropriate</w:t>
            </w:r>
            <w:r>
              <w:t>.</w:t>
            </w:r>
          </w:p>
          <w:p w14:paraId="5F495106" w14:textId="2D85A8F7" w:rsidR="008F50A7" w:rsidRDefault="008F50A7" w:rsidP="008F50A7">
            <w:pPr>
              <w:spacing w:after="0" w:line="240" w:lineRule="auto"/>
            </w:pPr>
          </w:p>
        </w:tc>
      </w:tr>
      <w:tr w:rsidR="009D0420" w14:paraId="1060F48E" w14:textId="77777777" w:rsidTr="008F50A7">
        <w:trPr>
          <w:trHeight w:val="841"/>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634D5C5C" w14:textId="1B6E4305" w:rsidR="00C7484A" w:rsidRDefault="00C7484A" w:rsidP="00C7484A">
            <w:pPr>
              <w:spacing w:after="0" w:line="240" w:lineRule="auto"/>
            </w:pPr>
            <w:r>
              <w:t xml:space="preserve">The team works 24/7, 365 days a year, including public holidays. However, the regular medical input to this team is usually provided Monday to Friday 9 am to 5 pm, with medical support from the </w:t>
            </w:r>
            <w:proofErr w:type="gramStart"/>
            <w:r>
              <w:t>on call</w:t>
            </w:r>
            <w:proofErr w:type="gramEnd"/>
            <w:r>
              <w:t xml:space="preserve"> Core Trainee in Psychiatry and the </w:t>
            </w:r>
            <w:proofErr w:type="gramStart"/>
            <w:r>
              <w:t>on call</w:t>
            </w:r>
            <w:proofErr w:type="gramEnd"/>
            <w:r>
              <w:t xml:space="preserve"> Consultant. The FY doctor would be expected to work within this pattern alongside the medical team. </w:t>
            </w:r>
          </w:p>
          <w:p w14:paraId="29DD2C8F" w14:textId="77777777" w:rsidR="00C7484A" w:rsidRDefault="00C7484A" w:rsidP="00C7484A">
            <w:pPr>
              <w:spacing w:after="0" w:line="240" w:lineRule="auto"/>
            </w:pPr>
          </w:p>
          <w:p w14:paraId="6CF27A73" w14:textId="77777777" w:rsidR="009D0420" w:rsidRDefault="00C7484A" w:rsidP="00C7484A">
            <w:pPr>
              <w:spacing w:after="0" w:line="240" w:lineRule="auto"/>
            </w:pPr>
            <w:r>
              <w:t>Taster days will also be encouraged, in psychiatric in-patients, CMHTs, ECT and so on, depending on the postholders’ interests.</w:t>
            </w:r>
          </w:p>
          <w:p w14:paraId="023937D7" w14:textId="77777777" w:rsidR="00C7484A" w:rsidRDefault="00C7484A" w:rsidP="00C7484A">
            <w:pPr>
              <w:spacing w:after="0" w:line="240" w:lineRule="auto"/>
            </w:pPr>
          </w:p>
          <w:p w14:paraId="41CB902E" w14:textId="77777777" w:rsidR="00C7484A" w:rsidRDefault="00C7484A" w:rsidP="00C7484A">
            <w:pPr>
              <w:spacing w:after="0" w:line="240" w:lineRule="auto"/>
            </w:pPr>
            <w:r>
              <w:lastRenderedPageBreak/>
              <w:t>Weekend and Evening on-call shifts on the medicine wards.</w:t>
            </w:r>
          </w:p>
          <w:p w14:paraId="26BF34FF" w14:textId="59CD3719" w:rsidR="00C7484A" w:rsidRDefault="00C7484A" w:rsidP="00C7484A">
            <w:pPr>
              <w:spacing w:after="0" w:line="240" w:lineRule="auto"/>
            </w:pP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Employer</w:t>
            </w:r>
          </w:p>
        </w:tc>
        <w:tc>
          <w:tcPr>
            <w:tcW w:w="4941" w:type="dxa"/>
          </w:tcPr>
          <w:p w14:paraId="7DBEFC8D" w14:textId="092B2C8C" w:rsidR="009D0420" w:rsidRDefault="00EE2D3D" w:rsidP="00CE5901">
            <w:pPr>
              <w:spacing w:after="0" w:line="240" w:lineRule="auto"/>
            </w:pPr>
            <w:r>
              <w:t xml:space="preserve">York </w:t>
            </w:r>
            <w:r w:rsidR="00CE3BDC">
              <w:t xml:space="preserve">and Scarborough </w:t>
            </w:r>
            <w:r>
              <w:t>Teaching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45F8B"/>
    <w:multiLevelType w:val="hybridMultilevel"/>
    <w:tmpl w:val="A1FE0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770705"/>
    <w:multiLevelType w:val="hybridMultilevel"/>
    <w:tmpl w:val="B900E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4"/>
  </w:num>
  <w:num w:numId="3" w16cid:durableId="570964709">
    <w:abstractNumId w:val="3"/>
  </w:num>
  <w:num w:numId="4" w16cid:durableId="2020890408">
    <w:abstractNumId w:val="2"/>
  </w:num>
  <w:num w:numId="5" w16cid:durableId="10624520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56107"/>
    <w:rsid w:val="006679DE"/>
    <w:rsid w:val="00671B7A"/>
    <w:rsid w:val="00675E35"/>
    <w:rsid w:val="00684633"/>
    <w:rsid w:val="00692041"/>
    <w:rsid w:val="00694E5D"/>
    <w:rsid w:val="00694FC4"/>
    <w:rsid w:val="00696B97"/>
    <w:rsid w:val="006D02E8"/>
    <w:rsid w:val="006E0C21"/>
    <w:rsid w:val="006E2FE7"/>
    <w:rsid w:val="006F37F0"/>
    <w:rsid w:val="00702B4D"/>
    <w:rsid w:val="00702DC9"/>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A25DB"/>
    <w:rsid w:val="008B331B"/>
    <w:rsid w:val="008B42BD"/>
    <w:rsid w:val="008C7569"/>
    <w:rsid w:val="008D2816"/>
    <w:rsid w:val="008D50ED"/>
    <w:rsid w:val="008D5572"/>
    <w:rsid w:val="008D5953"/>
    <w:rsid w:val="008E2296"/>
    <w:rsid w:val="008F50A7"/>
    <w:rsid w:val="00905552"/>
    <w:rsid w:val="00917854"/>
    <w:rsid w:val="00922AD1"/>
    <w:rsid w:val="0094128E"/>
    <w:rsid w:val="00943EC5"/>
    <w:rsid w:val="00966154"/>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13B06"/>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35F4"/>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7484A"/>
    <w:rsid w:val="00C846FE"/>
    <w:rsid w:val="00C85F4A"/>
    <w:rsid w:val="00C92413"/>
    <w:rsid w:val="00CA0FAC"/>
    <w:rsid w:val="00CA667A"/>
    <w:rsid w:val="00CC7B1C"/>
    <w:rsid w:val="00CE086C"/>
    <w:rsid w:val="00CE3BD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EE2D3D"/>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696B97"/>
    <w:rsid w:val="007A1511"/>
    <w:rsid w:val="00A13B06"/>
    <w:rsid w:val="00B40369"/>
    <w:rsid w:val="00B906A5"/>
    <w:rsid w:val="00BC35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0</TotalTime>
  <Pages>4</Pages>
  <Words>670</Words>
  <Characters>4076</Characters>
  <Application>Microsoft Office Word</Application>
  <DocSecurity>0</DocSecurity>
  <Lines>185</Lines>
  <Paragraphs>110</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2026-01-16T12:24:00Z</dcterms:created>
  <dcterms:modified xsi:type="dcterms:W3CDTF">2026-01-16T12:24:00Z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