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84686F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04023208" w14:textId="5D999AE2" w:rsidR="00650F08" w:rsidRDefault="0084686F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904A55" w:rsidRPr="0047051F">
              <w:rPr>
                <w:rFonts w:cs="Arial"/>
              </w:rPr>
              <w:t>iabetes</w:t>
            </w:r>
            <w:r>
              <w:rPr>
                <w:rFonts w:cs="Arial"/>
              </w:rPr>
              <w:t xml:space="preserve"> and Endocrine</w:t>
            </w:r>
          </w:p>
          <w:p w14:paraId="7D8488CB" w14:textId="43D60171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 </w:t>
            </w: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00AFBFBA" w:rsidR="009D0420" w:rsidRPr="0047051F" w:rsidRDefault="00004BBA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Diabetes &amp; Endocrine</w:t>
            </w:r>
            <w:r w:rsidR="0084686F">
              <w:rPr>
                <w:rFonts w:cs="Arial"/>
              </w:rPr>
              <w:t xml:space="preserve"> (Medicine)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0EF9EEB4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27ABAAC5" w14:textId="25473719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55A9459" w14:textId="77777777" w:rsidR="009D0420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  <w:r w:rsidR="00650F08">
              <w:rPr>
                <w:rFonts w:eastAsia="MS Mincho" w:cs="Arial"/>
                <w:color w:val="auto"/>
              </w:rPr>
              <w:t>.</w:t>
            </w:r>
          </w:p>
          <w:p w14:paraId="5ACEAA4A" w14:textId="766A640F" w:rsidR="00650F08" w:rsidRPr="0047051F" w:rsidRDefault="00650F08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4DBA12A7" w:rsidR="009D0420" w:rsidRPr="0047051F" w:rsidRDefault="00650F08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York</w:t>
            </w:r>
            <w:r w:rsidR="00904A55" w:rsidRPr="0047051F">
              <w:rPr>
                <w:rFonts w:cs="Arial"/>
              </w:rPr>
              <w:t xml:space="preserve"> 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7CFEE436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</w:t>
            </w:r>
            <w:r w:rsidR="0084686F">
              <w:rPr>
                <w:rFonts w:cs="Arial"/>
              </w:rPr>
              <w:t xml:space="preserve">allocated </w:t>
            </w:r>
            <w:r w:rsidRPr="0047051F">
              <w:rPr>
                <w:rFonts w:cs="Arial"/>
              </w:rPr>
              <w:t xml:space="preserve">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75281A8" w14:textId="4344F0AF" w:rsidR="00650F08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0A90D545" w14:textId="77777777" w:rsidR="009D0420" w:rsidRDefault="00904A55" w:rsidP="00904A55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  <w:p w14:paraId="5F495106" w14:textId="3826972C" w:rsidR="00650F08" w:rsidRPr="0047051F" w:rsidRDefault="00650F08" w:rsidP="00904A55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0410ECDC" w14:textId="77777777" w:rsidR="009D0420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  <w:p w14:paraId="26BF34FF" w14:textId="4165CDEC" w:rsidR="00650F08" w:rsidRPr="0047051F" w:rsidRDefault="00650F08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AE62095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York </w:t>
            </w:r>
            <w:r w:rsidR="00650F08">
              <w:rPr>
                <w:rFonts w:cs="Arial"/>
              </w:rPr>
              <w:t>and Scarborough</w:t>
            </w:r>
            <w:r w:rsidR="00383E57">
              <w:rPr>
                <w:rFonts w:cs="Arial"/>
              </w:rPr>
              <w:t xml:space="preserve"> </w:t>
            </w:r>
            <w:r w:rsidRPr="0047051F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04BBA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3E57"/>
    <w:rsid w:val="00384FA1"/>
    <w:rsid w:val="003A4B22"/>
    <w:rsid w:val="003B01D4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0F08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D496B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4686F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BF242D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51DF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3B01D4"/>
    <w:rsid w:val="00476D36"/>
    <w:rsid w:val="00571E75"/>
    <w:rsid w:val="005C4B01"/>
    <w:rsid w:val="007A1511"/>
    <w:rsid w:val="00B40369"/>
    <w:rsid w:val="00B906A5"/>
    <w:rsid w:val="00BF242D"/>
    <w:rsid w:val="00C34119"/>
    <w:rsid w:val="00C8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2</Pages>
  <Words>254</Words>
  <Characters>1466</Characters>
  <Application>Microsoft Office Word</Application>
  <DocSecurity>0</DocSecurity>
  <Lines>61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</cp:revision>
  <cp:lastPrinted>2016-07-14T17:27:00Z</cp:lastPrinted>
  <dcterms:created xsi:type="dcterms:W3CDTF">2025-12-18T17:17:00Z</dcterms:created>
  <dcterms:modified xsi:type="dcterms:W3CDTF">2025-12-19T14:28:00Z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