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000000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6B676BEC" w:rsidR="000C58F1" w:rsidRPr="00C21D25" w:rsidRDefault="0096482E" w:rsidP="00CE5901">
            <w:pPr>
              <w:spacing w:after="0" w:line="240" w:lineRule="auto"/>
              <w:rPr>
                <w:sz w:val="22"/>
                <w:szCs w:val="22"/>
              </w:rPr>
            </w:pPr>
            <w:r w:rsidRPr="00C21D25">
              <w:rPr>
                <w:sz w:val="22"/>
                <w:szCs w:val="22"/>
              </w:rPr>
              <w:t>FY1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2926BC27" w14:textId="77777777" w:rsidR="00C21D25" w:rsidRPr="00C21D25" w:rsidRDefault="00C21D25" w:rsidP="00C21D25">
            <w:pPr>
              <w:spacing w:after="0" w:line="240" w:lineRule="auto"/>
              <w:rPr>
                <w:sz w:val="22"/>
                <w:szCs w:val="22"/>
              </w:rPr>
            </w:pPr>
            <w:r w:rsidRPr="00C21D25">
              <w:rPr>
                <w:sz w:val="22"/>
                <w:szCs w:val="22"/>
              </w:rPr>
              <w:t xml:space="preserve">Stanage Ward </w:t>
            </w:r>
          </w:p>
          <w:p w14:paraId="4E0CDD90" w14:textId="77777777" w:rsidR="00C21D25" w:rsidRPr="00C21D25" w:rsidRDefault="00C21D25" w:rsidP="00C21D25">
            <w:pPr>
              <w:spacing w:after="0" w:line="240" w:lineRule="auto"/>
              <w:rPr>
                <w:sz w:val="22"/>
                <w:szCs w:val="22"/>
              </w:rPr>
            </w:pPr>
            <w:r w:rsidRPr="00C21D25">
              <w:rPr>
                <w:sz w:val="22"/>
                <w:szCs w:val="22"/>
              </w:rPr>
              <w:t>Michael Carlisle Centre</w:t>
            </w:r>
          </w:p>
          <w:p w14:paraId="5E9CBC65" w14:textId="77777777" w:rsidR="00C21D25" w:rsidRPr="00C21D25" w:rsidRDefault="00C21D25" w:rsidP="00C21D25">
            <w:pPr>
              <w:spacing w:after="0" w:line="240" w:lineRule="auto"/>
              <w:rPr>
                <w:sz w:val="22"/>
                <w:szCs w:val="22"/>
              </w:rPr>
            </w:pPr>
            <w:r w:rsidRPr="00C21D25">
              <w:rPr>
                <w:sz w:val="22"/>
                <w:szCs w:val="22"/>
              </w:rPr>
              <w:t>75 Osborne Road</w:t>
            </w:r>
          </w:p>
          <w:p w14:paraId="3DF45BCA" w14:textId="77777777" w:rsidR="00C21D25" w:rsidRPr="00C21D25" w:rsidRDefault="00C21D25" w:rsidP="00C21D25">
            <w:pPr>
              <w:spacing w:after="0" w:line="240" w:lineRule="auto"/>
              <w:rPr>
                <w:sz w:val="22"/>
                <w:szCs w:val="22"/>
              </w:rPr>
            </w:pPr>
            <w:r w:rsidRPr="00C21D25">
              <w:rPr>
                <w:sz w:val="22"/>
                <w:szCs w:val="22"/>
              </w:rPr>
              <w:t>Sheffield</w:t>
            </w:r>
          </w:p>
          <w:p w14:paraId="7D8488CB" w14:textId="627219D7" w:rsidR="000C58F1" w:rsidRPr="00C21D25" w:rsidRDefault="00C21D25" w:rsidP="00C21D25">
            <w:pPr>
              <w:rPr>
                <w:sz w:val="22"/>
                <w:szCs w:val="22"/>
              </w:rPr>
            </w:pPr>
            <w:r w:rsidRPr="00C21D25">
              <w:rPr>
                <w:sz w:val="22"/>
                <w:szCs w:val="22"/>
              </w:rPr>
              <w:t>S11 9BF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27882E2A" w:rsidR="00C21D25" w:rsidRPr="00C21D25" w:rsidRDefault="0096482E" w:rsidP="00C21D25">
            <w:pPr>
              <w:rPr>
                <w:rFonts w:cs="Arial"/>
                <w:sz w:val="22"/>
                <w:szCs w:val="22"/>
              </w:rPr>
            </w:pPr>
            <w:r w:rsidRPr="00C21D25">
              <w:rPr>
                <w:rFonts w:cs="Arial"/>
                <w:sz w:val="22"/>
                <w:szCs w:val="22"/>
              </w:rPr>
              <w:t xml:space="preserve">General Adult Psychiatry Inpatient </w:t>
            </w:r>
            <w:r w:rsidR="00C21D25">
              <w:rPr>
                <w:rFonts w:cs="Arial"/>
                <w:sz w:val="22"/>
                <w:szCs w:val="22"/>
              </w:rPr>
              <w:t>Services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68BCC123" w14:textId="4402CDA9" w:rsidR="00EE6C2A" w:rsidRPr="00EE6C2A" w:rsidRDefault="00EE6C2A" w:rsidP="00EE6C2A">
            <w:pPr>
              <w:rPr>
                <w:rFonts w:cs="Arial"/>
                <w:noProof/>
                <w:sz w:val="22"/>
                <w:szCs w:val="22"/>
              </w:rPr>
            </w:pPr>
            <w:r w:rsidRPr="00EE6C2A">
              <w:rPr>
                <w:rFonts w:cs="Arial"/>
                <w:sz w:val="22"/>
                <w:szCs w:val="22"/>
              </w:rPr>
              <w:t>The trainee will gain experience</w:t>
            </w:r>
            <w:r w:rsidRPr="00EE6C2A">
              <w:rPr>
                <w:rFonts w:cs="Arial"/>
                <w:noProof/>
                <w:sz w:val="22"/>
                <w:szCs w:val="22"/>
              </w:rPr>
              <w:t xml:space="preserve"> to </w:t>
            </w:r>
          </w:p>
          <w:p w14:paraId="2C4A540E" w14:textId="77777777" w:rsidR="00EE6C2A" w:rsidRPr="00C21D25" w:rsidRDefault="00EE6C2A" w:rsidP="00EE6C2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EE6C2A">
              <w:rPr>
                <w:rFonts w:cs="Arial"/>
                <w:noProof/>
                <w:sz w:val="22"/>
                <w:szCs w:val="22"/>
              </w:rPr>
              <w:t>Perform full psychiatric assessments of patients, including history and mental state examination</w:t>
            </w:r>
            <w:r w:rsidRPr="00C21D25">
              <w:rPr>
                <w:rFonts w:cs="Arial"/>
                <w:noProof/>
                <w:sz w:val="22"/>
                <w:szCs w:val="22"/>
              </w:rPr>
              <w:t xml:space="preserve"> on culturally diverse patients; to construct formulations that include relevant differential diagnoses, and to propose comprehensive care plans</w:t>
            </w:r>
          </w:p>
          <w:p w14:paraId="3A875CA0" w14:textId="77777777" w:rsidR="00EE6C2A" w:rsidRPr="00C21D25" w:rsidRDefault="00EE6C2A" w:rsidP="00EE6C2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C21D25">
              <w:rPr>
                <w:rFonts w:cs="Arial"/>
                <w:noProof/>
                <w:sz w:val="22"/>
                <w:szCs w:val="22"/>
              </w:rPr>
              <w:t>Assess and document patients' potential for self-harm or harm to others</w:t>
            </w:r>
          </w:p>
          <w:p w14:paraId="75F94129" w14:textId="77777777" w:rsidR="00EE6C2A" w:rsidRPr="00C21D25" w:rsidRDefault="00EE6C2A" w:rsidP="00EE6C2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C21D25">
              <w:rPr>
                <w:rFonts w:cs="Arial"/>
                <w:noProof/>
                <w:sz w:val="22"/>
                <w:szCs w:val="22"/>
              </w:rPr>
              <w:t>Document accurately, briefly and clearly all relevant aspects of patients' care</w:t>
            </w:r>
          </w:p>
          <w:p w14:paraId="7645B655" w14:textId="77777777" w:rsidR="00EE6C2A" w:rsidRPr="00C21D25" w:rsidRDefault="00EE6C2A" w:rsidP="00EE6C2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C21D25">
              <w:rPr>
                <w:rFonts w:cs="Arial"/>
                <w:noProof/>
                <w:sz w:val="22"/>
                <w:szCs w:val="22"/>
              </w:rPr>
              <w:t>Communicate effectively with patients, carers and colleagues, working in a  multidisciplinary team environment</w:t>
            </w:r>
          </w:p>
          <w:p w14:paraId="6B70BF35" w14:textId="77777777" w:rsidR="00EE6C2A" w:rsidRPr="00C21D25" w:rsidRDefault="00EE6C2A" w:rsidP="00EE6C2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C21D25">
              <w:rPr>
                <w:rFonts w:cs="Arial"/>
                <w:noProof/>
                <w:sz w:val="22"/>
                <w:szCs w:val="22"/>
              </w:rPr>
              <w:t xml:space="preserve">Develop organisational skills, including managing time and </w:t>
            </w:r>
            <w:r w:rsidRPr="00C21D25">
              <w:rPr>
                <w:sz w:val="22"/>
                <w:szCs w:val="22"/>
              </w:rPr>
              <w:t>learning</w:t>
            </w:r>
            <w:r w:rsidRPr="00C21D25">
              <w:rPr>
                <w:rFonts w:cs="Arial"/>
                <w:noProof/>
                <w:sz w:val="22"/>
                <w:szCs w:val="22"/>
              </w:rPr>
              <w:t xml:space="preserve"> from adverse events</w:t>
            </w:r>
          </w:p>
          <w:p w14:paraId="5F64367C" w14:textId="77777777" w:rsidR="00EE6C2A" w:rsidRPr="00C21D25" w:rsidRDefault="00EE6C2A" w:rsidP="00EE6C2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C21D25">
              <w:rPr>
                <w:rFonts w:cs="Arial"/>
                <w:noProof/>
                <w:sz w:val="22"/>
                <w:szCs w:val="22"/>
              </w:rPr>
              <w:t>Perform an audit or QIP.</w:t>
            </w:r>
          </w:p>
          <w:p w14:paraId="228B11FC" w14:textId="77777777" w:rsidR="00EE6C2A" w:rsidRPr="00C21D25" w:rsidRDefault="00EE6C2A" w:rsidP="00EE6C2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C21D25">
              <w:rPr>
                <w:rFonts w:cs="Arial"/>
                <w:noProof/>
                <w:sz w:val="22"/>
                <w:szCs w:val="22"/>
              </w:rPr>
              <w:t xml:space="preserve">Learn about Clinical Governance basics </w:t>
            </w:r>
          </w:p>
          <w:p w14:paraId="4C3DA958" w14:textId="77777777" w:rsidR="00EE6C2A" w:rsidRPr="00C21D25" w:rsidRDefault="00EE6C2A" w:rsidP="00EE6C2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C21D25">
              <w:rPr>
                <w:rFonts w:cs="Arial"/>
                <w:noProof/>
                <w:sz w:val="22"/>
                <w:szCs w:val="22"/>
              </w:rPr>
              <w:t>Develop teaching skills</w:t>
            </w:r>
          </w:p>
          <w:p w14:paraId="59DB95CA" w14:textId="77777777" w:rsidR="00EE6C2A" w:rsidRPr="00EE6C2A" w:rsidRDefault="00EE6C2A" w:rsidP="00EE6C2A">
            <w:pPr>
              <w:pStyle w:val="ListParagraph"/>
              <w:numPr>
                <w:ilvl w:val="0"/>
                <w:numId w:val="4"/>
              </w:numPr>
              <w:tabs>
                <w:tab w:val="left" w:pos="3402"/>
              </w:tabs>
              <w:spacing w:after="0" w:line="240" w:lineRule="auto"/>
              <w:ind w:right="2"/>
              <w:contextualSpacing/>
              <w:textboxTightWrap w:val="none"/>
              <w:rPr>
                <w:sz w:val="22"/>
                <w:szCs w:val="22"/>
              </w:rPr>
            </w:pPr>
            <w:r w:rsidRPr="00C21D25">
              <w:rPr>
                <w:rFonts w:cs="Arial"/>
                <w:noProof/>
                <w:sz w:val="22"/>
                <w:szCs w:val="22"/>
              </w:rPr>
              <w:t>Develop appropriate professional behaviours.</w:t>
            </w:r>
          </w:p>
          <w:p w14:paraId="749662AB" w14:textId="3203E100" w:rsidR="00EE6C2A" w:rsidRDefault="00EE6C2A" w:rsidP="00EE6C2A">
            <w:pPr>
              <w:pStyle w:val="ListParagraph"/>
              <w:tabs>
                <w:tab w:val="left" w:pos="3402"/>
              </w:tabs>
              <w:spacing w:after="0" w:line="240" w:lineRule="auto"/>
              <w:ind w:left="360" w:right="2" w:firstLine="0"/>
              <w:contextualSpacing/>
              <w:textboxTightWrap w:val="none"/>
              <w:rPr>
                <w:sz w:val="22"/>
                <w:szCs w:val="22"/>
              </w:rPr>
            </w:pPr>
            <w:r w:rsidRPr="00C21D25">
              <w:rPr>
                <w:sz w:val="22"/>
                <w:szCs w:val="22"/>
              </w:rPr>
              <w:t xml:space="preserve"> </w:t>
            </w:r>
          </w:p>
          <w:p w14:paraId="40970046" w14:textId="4871AA49" w:rsidR="00EE6C2A" w:rsidRPr="00EE6C2A" w:rsidRDefault="002462DA" w:rsidP="00EE6C2A">
            <w:pPr>
              <w:tabs>
                <w:tab w:val="left" w:pos="3402"/>
              </w:tabs>
              <w:spacing w:after="0" w:line="240" w:lineRule="auto"/>
              <w:ind w:right="2"/>
              <w:contextualSpacing/>
              <w:textboxTightWrap w:val="no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Educational opportunities: </w:t>
            </w:r>
            <w:r w:rsidR="00EE6C2A">
              <w:rPr>
                <w:sz w:val="22"/>
                <w:szCs w:val="22"/>
              </w:rPr>
              <w:t>The trainee will</w:t>
            </w:r>
          </w:p>
          <w:p w14:paraId="485421D2" w14:textId="77777777" w:rsidR="00EE6C2A" w:rsidRPr="00C21D25" w:rsidRDefault="00EE6C2A" w:rsidP="00EE6C2A">
            <w:pPr>
              <w:pStyle w:val="ListParagraph"/>
              <w:numPr>
                <w:ilvl w:val="0"/>
                <w:numId w:val="4"/>
              </w:numPr>
              <w:tabs>
                <w:tab w:val="left" w:pos="3402"/>
              </w:tabs>
              <w:spacing w:after="0" w:line="240" w:lineRule="auto"/>
              <w:ind w:right="2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C21D25">
              <w:rPr>
                <w:rFonts w:cs="Arial"/>
                <w:noProof/>
                <w:sz w:val="22"/>
                <w:szCs w:val="22"/>
              </w:rPr>
              <w:t>Attend the educational programme of weekly Training Events (Wednesdays AM).</w:t>
            </w:r>
          </w:p>
          <w:p w14:paraId="5ACEAA4A" w14:textId="7E494A56" w:rsidR="009D0420" w:rsidRPr="00EE6C2A" w:rsidRDefault="00EE6C2A" w:rsidP="0096482E">
            <w:pPr>
              <w:pStyle w:val="ListParagraph"/>
              <w:numPr>
                <w:ilvl w:val="0"/>
                <w:numId w:val="4"/>
              </w:numPr>
              <w:tabs>
                <w:tab w:val="left" w:pos="3402"/>
              </w:tabs>
              <w:spacing w:after="0" w:line="240" w:lineRule="auto"/>
              <w:ind w:right="2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C21D25">
              <w:rPr>
                <w:rFonts w:cs="Arial"/>
                <w:noProof/>
                <w:sz w:val="22"/>
                <w:szCs w:val="22"/>
              </w:rPr>
              <w:t>Attend Foundation teaching sessions &amp; Away Days.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Where the placement is based</w:t>
            </w:r>
          </w:p>
        </w:tc>
        <w:tc>
          <w:tcPr>
            <w:tcW w:w="4941" w:type="dxa"/>
          </w:tcPr>
          <w:p w14:paraId="1D332C2D" w14:textId="7C95CAA4" w:rsidR="00C21D25" w:rsidRDefault="00C21D25" w:rsidP="00C21D25">
            <w:pPr>
              <w:pStyle w:val="ListParagraph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C21D25">
              <w:rPr>
                <w:sz w:val="22"/>
                <w:szCs w:val="22"/>
              </w:rPr>
              <w:t>The post is based at The Michael Carlisle Centre. The inpatient unit (Stanage Ward) has 16 male beds and a multidisciplinary team (medical, nursing, occupational therapy, advanced clinical practitioner, physician ass</w:t>
            </w:r>
            <w:r w:rsidR="00623B9E">
              <w:rPr>
                <w:sz w:val="22"/>
                <w:szCs w:val="22"/>
              </w:rPr>
              <w:t>istant</w:t>
            </w:r>
            <w:r w:rsidRPr="00C21D25">
              <w:rPr>
                <w:sz w:val="22"/>
                <w:szCs w:val="22"/>
              </w:rPr>
              <w:t>, pharmacy, psychology, admin and physiotherapy staff) providing acute inpatient care. A group of patients with a wide range of diagnoses (predominantly schizophrenia, mood disorders, mental &amp; behavioural disorder</w:t>
            </w:r>
            <w:r w:rsidR="00623B9E">
              <w:rPr>
                <w:sz w:val="22"/>
                <w:szCs w:val="22"/>
              </w:rPr>
              <w:t>s</w:t>
            </w:r>
            <w:r w:rsidRPr="00C21D25">
              <w:rPr>
                <w:sz w:val="22"/>
                <w:szCs w:val="22"/>
              </w:rPr>
              <w:t xml:space="preserve"> due to substance use and personality disorders) are admitted on Stanage.</w:t>
            </w:r>
          </w:p>
          <w:p w14:paraId="4A6CC441" w14:textId="0D1BCD7A" w:rsidR="00623B9E" w:rsidRPr="00C21D25" w:rsidRDefault="00623B9E" w:rsidP="00C21D25">
            <w:pPr>
              <w:pStyle w:val="ListParagraph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</w:tr>
      <w:tr w:rsidR="009D0420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569E885F" w14:textId="67DF2E0F" w:rsidR="00C21D25" w:rsidRPr="00C21D25" w:rsidRDefault="00C21D25" w:rsidP="00C21D25">
            <w:pPr>
              <w:spacing w:after="0" w:line="240" w:lineRule="auto"/>
              <w:rPr>
                <w:sz w:val="22"/>
                <w:szCs w:val="22"/>
              </w:rPr>
            </w:pPr>
            <w:r w:rsidRPr="00C21D25">
              <w:rPr>
                <w:sz w:val="22"/>
                <w:szCs w:val="22"/>
              </w:rPr>
              <w:t xml:space="preserve">CS (and CS/ES for August starter):  </w:t>
            </w:r>
          </w:p>
          <w:p w14:paraId="7B8C5D86" w14:textId="1AE291FC" w:rsidR="009D0420" w:rsidRPr="00C21D25" w:rsidRDefault="00C21D25" w:rsidP="00C21D25">
            <w:pPr>
              <w:spacing w:after="0" w:line="240" w:lineRule="auto"/>
              <w:rPr>
                <w:sz w:val="22"/>
                <w:szCs w:val="22"/>
              </w:rPr>
            </w:pPr>
            <w:r w:rsidRPr="00C21D25">
              <w:rPr>
                <w:sz w:val="22"/>
                <w:szCs w:val="22"/>
              </w:rPr>
              <w:t>Dr Nicoletta P.  Lekka, Consultant Psychiatrist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5F495106" w14:textId="6E49053B" w:rsidR="009D0420" w:rsidRPr="00EE6C2A" w:rsidRDefault="00C21D25" w:rsidP="00EE6C2A">
            <w:pPr>
              <w:rPr>
                <w:rFonts w:cs="Arial"/>
                <w:noProof/>
                <w:sz w:val="22"/>
                <w:szCs w:val="22"/>
              </w:rPr>
            </w:pPr>
            <w:r w:rsidRPr="00C21D25">
              <w:rPr>
                <w:rFonts w:cs="Arial"/>
                <w:noProof/>
                <w:sz w:val="22"/>
                <w:szCs w:val="22"/>
              </w:rPr>
              <w:t>The FT is expected to contribute to the bio-psychosocial model of care with the other members of the multi-disciplinary team. This includes history taking, mental state examination and the physical examination of inpatients.</w:t>
            </w: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1D884344" w14:textId="77777777" w:rsidR="00C21D25" w:rsidRDefault="00C21D25" w:rsidP="00C21D25">
            <w:pPr>
              <w:rPr>
                <w:rFonts w:cs="Arial"/>
                <w:sz w:val="22"/>
                <w:szCs w:val="22"/>
              </w:rPr>
            </w:pPr>
            <w:r w:rsidRPr="00C21D25">
              <w:rPr>
                <w:rFonts w:cs="Arial"/>
                <w:sz w:val="22"/>
                <w:szCs w:val="22"/>
              </w:rPr>
              <w:t xml:space="preserve">Monday to Friday 9-5. </w:t>
            </w:r>
          </w:p>
          <w:p w14:paraId="0FD70109" w14:textId="7DDC6B54" w:rsidR="002462DA" w:rsidRPr="00C21D25" w:rsidRDefault="002462DA" w:rsidP="00C21D2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 FY1 doctors are not part of the on-call rota. </w:t>
            </w:r>
          </w:p>
          <w:p w14:paraId="26BF34FF" w14:textId="77777777" w:rsidR="009D0420" w:rsidRPr="00C21D25" w:rsidRDefault="009D0420" w:rsidP="00CE5901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535AF92E" w:rsidR="009D0420" w:rsidRPr="00C21D25" w:rsidRDefault="0096482E" w:rsidP="00CE5901">
            <w:pPr>
              <w:spacing w:after="0" w:line="240" w:lineRule="auto"/>
              <w:rPr>
                <w:sz w:val="22"/>
                <w:szCs w:val="22"/>
              </w:rPr>
            </w:pPr>
            <w:r w:rsidRPr="00C21D25">
              <w:rPr>
                <w:rFonts w:cs="Arial"/>
                <w:bCs/>
                <w:sz w:val="22"/>
                <w:szCs w:val="22"/>
              </w:rPr>
              <w:t>Sheffield Health Partnership University NHS Foundation Trust (SHPU)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5A721" w14:textId="77777777" w:rsidR="00D74F71" w:rsidRDefault="00D74F71" w:rsidP="000C24AF">
      <w:pPr>
        <w:spacing w:after="0"/>
      </w:pPr>
      <w:r>
        <w:separator/>
      </w:r>
    </w:p>
  </w:endnote>
  <w:endnote w:type="continuationSeparator" w:id="0">
    <w:p w14:paraId="1C8891C6" w14:textId="77777777" w:rsidR="00D74F71" w:rsidRDefault="00D74F71" w:rsidP="000C24AF">
      <w:pPr>
        <w:spacing w:after="0"/>
      </w:pPr>
      <w:r>
        <w:continuationSeparator/>
      </w:r>
    </w:p>
  </w:endnote>
  <w:endnote w:type="continuationNotice" w:id="1">
    <w:p w14:paraId="2CCAC47D" w14:textId="77777777" w:rsidR="00D74F71" w:rsidRDefault="00D74F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F818B" w14:textId="77777777" w:rsidR="00D74F71" w:rsidRDefault="00D74F71" w:rsidP="000C24AF">
      <w:pPr>
        <w:spacing w:after="0"/>
      </w:pPr>
      <w:r>
        <w:separator/>
      </w:r>
    </w:p>
  </w:footnote>
  <w:footnote w:type="continuationSeparator" w:id="0">
    <w:p w14:paraId="309D2DB5" w14:textId="77777777" w:rsidR="00D74F71" w:rsidRDefault="00D74F71" w:rsidP="000C24AF">
      <w:pPr>
        <w:spacing w:after="0"/>
      </w:pPr>
      <w:r>
        <w:continuationSeparator/>
      </w:r>
    </w:p>
  </w:footnote>
  <w:footnote w:type="continuationNotice" w:id="1">
    <w:p w14:paraId="2F492E04" w14:textId="77777777" w:rsidR="00D74F71" w:rsidRDefault="00D74F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EA47375"/>
    <w:multiLevelType w:val="hybridMultilevel"/>
    <w:tmpl w:val="3684D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794D86"/>
    <w:multiLevelType w:val="hybridMultilevel"/>
    <w:tmpl w:val="CBE0CD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4"/>
  </w:num>
  <w:num w:numId="3" w16cid:durableId="570964709">
    <w:abstractNumId w:val="1"/>
  </w:num>
  <w:num w:numId="4" w16cid:durableId="421490546">
    <w:abstractNumId w:val="2"/>
  </w:num>
  <w:num w:numId="5" w16cid:durableId="64339387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1F55F5"/>
    <w:rsid w:val="00203E10"/>
    <w:rsid w:val="0022134A"/>
    <w:rsid w:val="0022596F"/>
    <w:rsid w:val="00240B6E"/>
    <w:rsid w:val="00246075"/>
    <w:rsid w:val="002462DA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23B9E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6482E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1D25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74F71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EE6C2A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1F55F5"/>
    <w:rsid w:val="00476D36"/>
    <w:rsid w:val="004A54CF"/>
    <w:rsid w:val="00571E75"/>
    <w:rsid w:val="005C4B01"/>
    <w:rsid w:val="007A1511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6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Nicole Lekka</cp:lastModifiedBy>
  <cp:revision>4</cp:revision>
  <cp:lastPrinted>2016-07-14T17:27:00Z</cp:lastPrinted>
  <dcterms:created xsi:type="dcterms:W3CDTF">2025-12-09T20:17:00Z</dcterms:created>
  <dcterms:modified xsi:type="dcterms:W3CDTF">2025-12-09T20:22:00Z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