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0" w:type="auto"/>
        <w:tblLayout w:type="fixed"/>
        <w:tblCellMar>
          <w:left w:w="115" w:type="dxa"/>
          <w:right w:w="115" w:type="dxa"/>
        </w:tblCellMar>
        <w:tblLook w:val="04A0" w:firstRow="1" w:lastRow="0" w:firstColumn="1" w:lastColumn="0" w:noHBand="0" w:noVBand="1"/>
      </w:tblPr>
      <w:tblGrid>
        <w:gridCol w:w="3600"/>
        <w:gridCol w:w="720"/>
        <w:gridCol w:w="6470"/>
      </w:tblGrid>
      <w:tr w:rsidR="001B2ABD" w14:paraId="1A90CC8B" w14:textId="77777777" w:rsidTr="001B2ABD">
        <w:trPr>
          <w:trHeight w:val="4410"/>
        </w:trPr>
        <w:tc>
          <w:tcPr>
            <w:tcW w:w="3600" w:type="dxa"/>
            <w:vAlign w:val="bottom"/>
          </w:tcPr>
          <w:bookmarkStart w:id="0" w:name="_GoBack"/>
          <w:bookmarkEnd w:id="0"/>
          <w:p w14:paraId="46142213" w14:textId="77777777" w:rsidR="00CB2379" w:rsidRDefault="00CB2379" w:rsidP="00DD19D1">
            <w:pPr>
              <w:tabs>
                <w:tab w:val="left" w:pos="990"/>
              </w:tabs>
              <w:rPr>
                <w:noProof/>
              </w:rPr>
            </w:pPr>
            <w:r>
              <w:rPr>
                <w:noProof/>
              </w:rPr>
              <mc:AlternateContent>
                <mc:Choice Requires="wps">
                  <w:drawing>
                    <wp:anchor distT="0" distB="0" distL="114300" distR="114300" simplePos="0" relativeHeight="251658240" behindDoc="1" locked="0" layoutInCell="1" allowOverlap="1" wp14:anchorId="32FD1890" wp14:editId="32A41F09">
                      <wp:simplePos x="0" y="0"/>
                      <wp:positionH relativeFrom="column">
                        <wp:posOffset>-53975</wp:posOffset>
                      </wp:positionH>
                      <wp:positionV relativeFrom="page">
                        <wp:posOffset>254635</wp:posOffset>
                      </wp:positionV>
                      <wp:extent cx="1963420" cy="2076450"/>
                      <wp:effectExtent l="19050" t="19050" r="36830" b="38100"/>
                      <wp:wrapTight wrapText="bothSides">
                        <wp:wrapPolygon edited="0">
                          <wp:start x="8802" y="-198"/>
                          <wp:lineTo x="6916" y="-198"/>
                          <wp:lineTo x="2515" y="1982"/>
                          <wp:lineTo x="2515" y="2972"/>
                          <wp:lineTo x="-210" y="6143"/>
                          <wp:lineTo x="-210" y="14070"/>
                          <wp:lineTo x="419" y="15655"/>
                          <wp:lineTo x="2724" y="19222"/>
                          <wp:lineTo x="7545" y="21798"/>
                          <wp:lineTo x="8383" y="21798"/>
                          <wp:lineTo x="13203" y="21798"/>
                          <wp:lineTo x="13622" y="21798"/>
                          <wp:lineTo x="19071" y="19024"/>
                          <wp:lineTo x="21167" y="15655"/>
                          <wp:lineTo x="21796" y="12683"/>
                          <wp:lineTo x="21796" y="8521"/>
                          <wp:lineTo x="21376" y="6143"/>
                          <wp:lineTo x="19281" y="3171"/>
                          <wp:lineTo x="19071" y="2180"/>
                          <wp:lineTo x="14461" y="-198"/>
                          <wp:lineTo x="12784" y="-198"/>
                          <wp:lineTo x="8802" y="-198"/>
                        </wp:wrapPolygon>
                      </wp:wrapTight>
                      <wp:docPr id="2" name="Oval 2" title="Professional Headshot of Man"/>
                      <wp:cNvGraphicFramePr/>
                      <a:graphic xmlns:a="http://schemas.openxmlformats.org/drawingml/2006/main">
                        <a:graphicData uri="http://schemas.microsoft.com/office/word/2010/wordprocessingShape">
                          <wps:wsp>
                            <wps:cNvSpPr/>
                            <wps:spPr>
                              <a:xfrm>
                                <a:off x="0" y="0"/>
                                <a:ext cx="1963420" cy="2076450"/>
                              </a:xfrm>
                              <a:prstGeom prst="ellipse">
                                <a:avLst/>
                              </a:prstGeom>
                              <a:blipFill dpi="0" rotWithShape="1">
                                <a:blip r:embed="rId11">
                                  <a:extLst>
                                    <a:ext uri="{28A0092B-C50C-407E-A947-70E740481C1C}">
                                      <a14:useLocalDpi xmlns:a14="http://schemas.microsoft.com/office/drawing/2010/main" val="0"/>
                                    </a:ext>
                                  </a:extLst>
                                </a:blip>
                                <a:srcRect/>
                                <a:stretch>
                                  <a:fillRect l="14748" r="14748"/>
                                </a:stretch>
                              </a:blipFill>
                              <a:ln w="635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9F926F" id="Oval 2" o:spid="_x0000_s1026" alt="Title: Professional Headshot of Man" style="position:absolute;margin-left:-4.25pt;margin-top:20.05pt;width:154.6pt;height:16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Jx1ozQAUUA&#10;5GaM0AFFGe1BIFABRRuz0o3CgAooz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&#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&#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&#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" strokecolor="#94b6d2 [3204]" strokeweight="5pt">
                      <v:fill r:id="rId12" o:title="" recolor="t" rotate="t" type="frame"/>
                      <v:stroke joinstyle="miter"/>
                      <w10:wrap type="tight" anchory="page"/>
                    </v:oval>
                  </w:pict>
                </mc:Fallback>
              </mc:AlternateContent>
            </w:r>
          </w:p>
          <w:p w14:paraId="0D6C1117" w14:textId="77777777" w:rsidR="001B2ABD" w:rsidRDefault="001B2ABD" w:rsidP="001B2ABD">
            <w:pPr>
              <w:tabs>
                <w:tab w:val="left" w:pos="990"/>
              </w:tabs>
              <w:jc w:val="center"/>
            </w:pPr>
          </w:p>
        </w:tc>
        <w:tc>
          <w:tcPr>
            <w:tcW w:w="720" w:type="dxa"/>
          </w:tcPr>
          <w:p w14:paraId="05D85F33" w14:textId="77777777" w:rsidR="001B2ABD" w:rsidRDefault="001B2ABD" w:rsidP="000C45FF">
            <w:pPr>
              <w:tabs>
                <w:tab w:val="left" w:pos="990"/>
              </w:tabs>
            </w:pPr>
          </w:p>
        </w:tc>
        <w:tc>
          <w:tcPr>
            <w:tcW w:w="6470" w:type="dxa"/>
            <w:vAlign w:val="bottom"/>
          </w:tcPr>
          <w:p w14:paraId="58C8D1B6" w14:textId="77777777" w:rsidR="00CB2379" w:rsidRDefault="00CB2379" w:rsidP="001B2ABD">
            <w:pPr>
              <w:pStyle w:val="Title"/>
            </w:pPr>
          </w:p>
          <w:p w14:paraId="2B221713" w14:textId="77777777" w:rsidR="00F1038B" w:rsidRDefault="00185EB8" w:rsidP="001B2ABD">
            <w:pPr>
              <w:pStyle w:val="Title"/>
            </w:pPr>
            <w:r>
              <w:t xml:space="preserve">Rehna </w:t>
            </w:r>
          </w:p>
          <w:p w14:paraId="55DBF337" w14:textId="77777777" w:rsidR="001B2ABD" w:rsidRDefault="00185EB8" w:rsidP="001B2ABD">
            <w:pPr>
              <w:pStyle w:val="Title"/>
            </w:pPr>
            <w:r>
              <w:t>Khan</w:t>
            </w:r>
          </w:p>
          <w:p w14:paraId="2F242FC3" w14:textId="14A8FCCE" w:rsidR="001B2ABD" w:rsidRDefault="00F1038B" w:rsidP="001B2ABD">
            <w:pPr>
              <w:pStyle w:val="Subtitle"/>
              <w:rPr>
                <w:spacing w:val="0"/>
                <w:w w:val="100"/>
              </w:rPr>
            </w:pPr>
            <w:r w:rsidRPr="007479BA">
              <w:rPr>
                <w:spacing w:val="9"/>
                <w:w w:val="64"/>
              </w:rPr>
              <w:t>Executive Coachin</w:t>
            </w:r>
            <w:r w:rsidRPr="007479BA">
              <w:rPr>
                <w:spacing w:val="4"/>
                <w:w w:val="64"/>
              </w:rPr>
              <w:t>g</w:t>
            </w:r>
          </w:p>
          <w:p w14:paraId="1A49089C" w14:textId="77777777" w:rsidR="00F1038B" w:rsidRDefault="00F1038B" w:rsidP="00F1038B"/>
          <w:p w14:paraId="7EDC080F" w14:textId="77777777" w:rsidR="00F1038B" w:rsidRDefault="00F1038B" w:rsidP="00F1038B">
            <w:pPr>
              <w:rPr>
                <w:rFonts w:cstheme="minorHAnsi"/>
                <w:b/>
                <w:bCs/>
                <w:sz w:val="28"/>
                <w:szCs w:val="28"/>
              </w:rPr>
            </w:pPr>
            <w:r>
              <w:rPr>
                <w:rFonts w:cstheme="minorHAnsi"/>
                <w:b/>
                <w:bCs/>
                <w:sz w:val="28"/>
                <w:szCs w:val="28"/>
              </w:rPr>
              <w:t xml:space="preserve">  </w:t>
            </w:r>
            <w:r w:rsidRPr="008E7015">
              <w:rPr>
                <w:rFonts w:cstheme="minorHAnsi"/>
                <w:b/>
                <w:bCs/>
                <w:sz w:val="28"/>
                <w:szCs w:val="28"/>
              </w:rPr>
              <w:t xml:space="preserve">How </w:t>
            </w:r>
            <w:r>
              <w:rPr>
                <w:rFonts w:cstheme="minorHAnsi"/>
                <w:b/>
                <w:bCs/>
                <w:sz w:val="28"/>
                <w:szCs w:val="28"/>
              </w:rPr>
              <w:t>do I know if coaching is right for me</w:t>
            </w:r>
            <w:r w:rsidRPr="008E7015">
              <w:rPr>
                <w:rFonts w:cstheme="minorHAnsi"/>
                <w:b/>
                <w:bCs/>
                <w:sz w:val="28"/>
                <w:szCs w:val="28"/>
              </w:rPr>
              <w:t>?</w:t>
            </w:r>
          </w:p>
          <w:p w14:paraId="5A2E1AEA" w14:textId="77777777" w:rsidR="00DD19D1" w:rsidRPr="008E7015" w:rsidRDefault="00DD19D1" w:rsidP="00F1038B">
            <w:pPr>
              <w:rPr>
                <w:rFonts w:cstheme="minorHAnsi"/>
                <w:b/>
                <w:bCs/>
                <w:sz w:val="28"/>
                <w:szCs w:val="28"/>
              </w:rPr>
            </w:pPr>
          </w:p>
          <w:p w14:paraId="35CB5967" w14:textId="77777777" w:rsidR="00F1038B" w:rsidRDefault="00F1038B" w:rsidP="00DD19D1">
            <w:pPr>
              <w:pStyle w:val="ListParagraph"/>
              <w:numPr>
                <w:ilvl w:val="0"/>
                <w:numId w:val="1"/>
              </w:numPr>
              <w:spacing w:line="276" w:lineRule="auto"/>
              <w:rPr>
                <w:rFonts w:cstheme="minorHAnsi"/>
                <w:sz w:val="22"/>
              </w:rPr>
            </w:pPr>
            <w:r w:rsidRPr="00DD19D1">
              <w:rPr>
                <w:rFonts w:cstheme="minorHAnsi"/>
                <w:sz w:val="22"/>
              </w:rPr>
              <w:t xml:space="preserve">Do you feel that currently you aren’t reaching your potential and feeling fulfilled? </w:t>
            </w:r>
          </w:p>
          <w:p w14:paraId="55318874" w14:textId="77777777" w:rsidR="00DD19D1" w:rsidRPr="00DD19D1" w:rsidRDefault="00DD19D1" w:rsidP="00DD19D1">
            <w:pPr>
              <w:pStyle w:val="ListParagraph"/>
              <w:spacing w:line="276" w:lineRule="auto"/>
              <w:ind w:left="1080"/>
              <w:rPr>
                <w:rFonts w:cstheme="minorHAnsi"/>
                <w:sz w:val="22"/>
              </w:rPr>
            </w:pPr>
          </w:p>
          <w:p w14:paraId="684CA148" w14:textId="77777777" w:rsidR="00F1038B" w:rsidRDefault="00F1038B" w:rsidP="00DD19D1">
            <w:pPr>
              <w:pStyle w:val="ListParagraph"/>
              <w:numPr>
                <w:ilvl w:val="0"/>
                <w:numId w:val="1"/>
              </w:numPr>
              <w:spacing w:line="276" w:lineRule="auto"/>
              <w:rPr>
                <w:rFonts w:cstheme="minorHAnsi"/>
                <w:sz w:val="22"/>
              </w:rPr>
            </w:pPr>
            <w:r w:rsidRPr="00DD19D1">
              <w:rPr>
                <w:rFonts w:cstheme="minorHAnsi"/>
                <w:sz w:val="22"/>
              </w:rPr>
              <w:t>Is there a gap of where you are now to where you want to be?</w:t>
            </w:r>
          </w:p>
          <w:p w14:paraId="5ED42A82" w14:textId="77777777" w:rsidR="00DD19D1" w:rsidRPr="00DD19D1" w:rsidRDefault="00DD19D1" w:rsidP="00DD19D1">
            <w:pPr>
              <w:pStyle w:val="ListParagraph"/>
              <w:rPr>
                <w:rFonts w:cstheme="minorHAnsi"/>
                <w:sz w:val="22"/>
              </w:rPr>
            </w:pPr>
          </w:p>
          <w:p w14:paraId="0C6FB7E3" w14:textId="77777777" w:rsidR="00DD19D1" w:rsidRPr="00DD19D1" w:rsidRDefault="00DD19D1" w:rsidP="00DD19D1">
            <w:pPr>
              <w:pStyle w:val="ListParagraph"/>
              <w:spacing w:line="276" w:lineRule="auto"/>
              <w:ind w:left="1080"/>
              <w:rPr>
                <w:rFonts w:cstheme="minorHAnsi"/>
                <w:sz w:val="22"/>
              </w:rPr>
            </w:pPr>
          </w:p>
          <w:p w14:paraId="34EE4034" w14:textId="77777777" w:rsidR="00F1038B" w:rsidRDefault="00F1038B" w:rsidP="00DD19D1">
            <w:pPr>
              <w:pStyle w:val="ListParagraph"/>
              <w:numPr>
                <w:ilvl w:val="0"/>
                <w:numId w:val="1"/>
              </w:numPr>
              <w:spacing w:line="276" w:lineRule="auto"/>
              <w:rPr>
                <w:rFonts w:cstheme="minorHAnsi"/>
                <w:sz w:val="22"/>
              </w:rPr>
            </w:pPr>
            <w:r w:rsidRPr="00DD19D1">
              <w:rPr>
                <w:rFonts w:cstheme="minorHAnsi"/>
                <w:sz w:val="22"/>
              </w:rPr>
              <w:t>Do you sometimes feel you don’t have the skills, resources or confidence to get something complete?</w:t>
            </w:r>
          </w:p>
          <w:p w14:paraId="3321E255" w14:textId="77777777" w:rsidR="00DD19D1" w:rsidRPr="00DD19D1" w:rsidRDefault="00DD19D1" w:rsidP="00DD19D1">
            <w:pPr>
              <w:pStyle w:val="ListParagraph"/>
              <w:spacing w:line="276" w:lineRule="auto"/>
              <w:ind w:left="1080"/>
              <w:rPr>
                <w:rFonts w:cstheme="minorHAnsi"/>
                <w:sz w:val="22"/>
              </w:rPr>
            </w:pPr>
          </w:p>
          <w:p w14:paraId="35F4AFBF" w14:textId="77777777" w:rsidR="00F1038B" w:rsidRDefault="00F1038B" w:rsidP="00DD19D1">
            <w:pPr>
              <w:pStyle w:val="ListParagraph"/>
              <w:numPr>
                <w:ilvl w:val="0"/>
                <w:numId w:val="1"/>
              </w:numPr>
              <w:spacing w:line="276" w:lineRule="auto"/>
              <w:rPr>
                <w:rFonts w:cstheme="minorHAnsi"/>
                <w:sz w:val="22"/>
              </w:rPr>
            </w:pPr>
            <w:r w:rsidRPr="00DD19D1">
              <w:rPr>
                <w:rFonts w:cstheme="minorHAnsi"/>
                <w:sz w:val="22"/>
              </w:rPr>
              <w:t>Do you feel stuck and put off making decisions or fail to stick to those decisions you have made?</w:t>
            </w:r>
          </w:p>
          <w:p w14:paraId="0706F633" w14:textId="77777777" w:rsidR="00DD19D1" w:rsidRPr="00DD19D1" w:rsidRDefault="00DD19D1" w:rsidP="00DD19D1">
            <w:pPr>
              <w:pStyle w:val="ListParagraph"/>
              <w:rPr>
                <w:rFonts w:cstheme="minorHAnsi"/>
                <w:sz w:val="22"/>
              </w:rPr>
            </w:pPr>
          </w:p>
          <w:p w14:paraId="311FC4C4" w14:textId="77777777" w:rsidR="00DD19D1" w:rsidRPr="00DD19D1" w:rsidRDefault="00DD19D1" w:rsidP="00DD19D1">
            <w:pPr>
              <w:pStyle w:val="ListParagraph"/>
              <w:spacing w:line="276" w:lineRule="auto"/>
              <w:ind w:left="1080"/>
              <w:rPr>
                <w:rFonts w:cstheme="minorHAnsi"/>
                <w:sz w:val="22"/>
              </w:rPr>
            </w:pPr>
          </w:p>
          <w:p w14:paraId="2ACC5C8F" w14:textId="77777777" w:rsidR="00F1038B" w:rsidRDefault="00F1038B" w:rsidP="00DD19D1">
            <w:pPr>
              <w:pStyle w:val="ListParagraph"/>
              <w:numPr>
                <w:ilvl w:val="0"/>
                <w:numId w:val="1"/>
              </w:numPr>
              <w:spacing w:line="276" w:lineRule="auto"/>
              <w:rPr>
                <w:rFonts w:cstheme="minorHAnsi"/>
                <w:sz w:val="22"/>
              </w:rPr>
            </w:pPr>
            <w:r w:rsidRPr="00DD19D1">
              <w:rPr>
                <w:rFonts w:cstheme="minorHAnsi"/>
                <w:sz w:val="22"/>
              </w:rPr>
              <w:t>Are you ready to entertain new and fresh ideas?</w:t>
            </w:r>
          </w:p>
          <w:p w14:paraId="7D07AD1E" w14:textId="77777777" w:rsidR="00DD19D1" w:rsidRPr="00DD19D1" w:rsidRDefault="00DD19D1" w:rsidP="00DD19D1">
            <w:pPr>
              <w:pStyle w:val="ListParagraph"/>
              <w:spacing w:line="276" w:lineRule="auto"/>
              <w:ind w:left="1080"/>
              <w:rPr>
                <w:rFonts w:cstheme="minorHAnsi"/>
                <w:sz w:val="22"/>
              </w:rPr>
            </w:pPr>
          </w:p>
          <w:p w14:paraId="2A894991" w14:textId="77777777" w:rsidR="00F1038B" w:rsidRDefault="00F1038B" w:rsidP="00DD19D1">
            <w:pPr>
              <w:pStyle w:val="ListParagraph"/>
              <w:numPr>
                <w:ilvl w:val="0"/>
                <w:numId w:val="1"/>
              </w:numPr>
              <w:spacing w:line="276" w:lineRule="auto"/>
              <w:rPr>
                <w:rFonts w:cstheme="minorHAnsi"/>
                <w:sz w:val="22"/>
              </w:rPr>
            </w:pPr>
            <w:r w:rsidRPr="00DD19D1">
              <w:rPr>
                <w:rFonts w:cstheme="minorHAnsi"/>
                <w:sz w:val="22"/>
              </w:rPr>
              <w:t>Are you willing to be accountable for what you desire?</w:t>
            </w:r>
          </w:p>
          <w:p w14:paraId="6FD80847" w14:textId="77777777" w:rsidR="00DD19D1" w:rsidRPr="00DD19D1" w:rsidRDefault="00DD19D1" w:rsidP="00DD19D1">
            <w:pPr>
              <w:pStyle w:val="ListParagraph"/>
              <w:rPr>
                <w:rFonts w:cstheme="minorHAnsi"/>
                <w:sz w:val="22"/>
              </w:rPr>
            </w:pPr>
          </w:p>
          <w:p w14:paraId="4DC28C5F" w14:textId="77777777" w:rsidR="00DD19D1" w:rsidRPr="00DD19D1" w:rsidRDefault="00DD19D1" w:rsidP="00DD19D1">
            <w:pPr>
              <w:pStyle w:val="ListParagraph"/>
              <w:spacing w:line="276" w:lineRule="auto"/>
              <w:ind w:left="1080"/>
              <w:rPr>
                <w:rFonts w:cstheme="minorHAnsi"/>
                <w:sz w:val="22"/>
              </w:rPr>
            </w:pPr>
          </w:p>
          <w:p w14:paraId="3B8FE6AA" w14:textId="77777777" w:rsidR="00F1038B" w:rsidRPr="00DD19D1" w:rsidRDefault="00F1038B" w:rsidP="00DD19D1">
            <w:pPr>
              <w:pStyle w:val="ListParagraph"/>
              <w:numPr>
                <w:ilvl w:val="0"/>
                <w:numId w:val="1"/>
              </w:numPr>
              <w:spacing w:line="276" w:lineRule="auto"/>
              <w:rPr>
                <w:rFonts w:cstheme="minorHAnsi"/>
                <w:sz w:val="22"/>
              </w:rPr>
            </w:pPr>
            <w:r w:rsidRPr="00DD19D1">
              <w:rPr>
                <w:rFonts w:cstheme="minorHAnsi"/>
                <w:sz w:val="22"/>
              </w:rPr>
              <w:t xml:space="preserve">If you answer </w:t>
            </w:r>
            <w:r w:rsidR="00DD19D1" w:rsidRPr="00DD19D1">
              <w:rPr>
                <w:rFonts w:cstheme="minorHAnsi"/>
                <w:b/>
                <w:sz w:val="22"/>
              </w:rPr>
              <w:t>YES</w:t>
            </w:r>
            <w:r w:rsidR="00DD19D1">
              <w:rPr>
                <w:rFonts w:cstheme="minorHAnsi"/>
                <w:sz w:val="22"/>
              </w:rPr>
              <w:t xml:space="preserve"> </w:t>
            </w:r>
            <w:r w:rsidRPr="00DD19D1">
              <w:rPr>
                <w:rFonts w:cstheme="minorHAnsi"/>
                <w:sz w:val="22"/>
              </w:rPr>
              <w:t xml:space="preserve">to any of these questions then coaching can most definitely support you to be the best that you can be. </w:t>
            </w:r>
          </w:p>
        </w:tc>
      </w:tr>
      <w:tr w:rsidR="001B2ABD" w14:paraId="7CFB7CF6" w14:textId="77777777" w:rsidTr="001B2ABD">
        <w:tc>
          <w:tcPr>
            <w:tcW w:w="3600" w:type="dxa"/>
          </w:tcPr>
          <w:sdt>
            <w:sdtPr>
              <w:id w:val="-1711873194"/>
              <w:placeholder>
                <w:docPart w:val="1D4E0A2AE0534D798AEFFF9369C11DCE"/>
              </w:placeholder>
              <w:temporary/>
              <w:showingPlcHdr/>
              <w15:appearance w15:val="hidden"/>
            </w:sdtPr>
            <w:sdtEndPr/>
            <w:sdtContent>
              <w:p w14:paraId="4003C098" w14:textId="77777777" w:rsidR="001B2ABD" w:rsidRDefault="00036450" w:rsidP="00036450">
                <w:pPr>
                  <w:pStyle w:val="Heading3"/>
                </w:pPr>
                <w:r w:rsidRPr="00D5459D">
                  <w:t>Profile</w:t>
                </w:r>
              </w:p>
            </w:sdtContent>
          </w:sdt>
          <w:p w14:paraId="0998229D" w14:textId="711C2D99" w:rsidR="00036450" w:rsidRDefault="00A07D8F" w:rsidP="00036450">
            <w:r>
              <w:t>A trained executive coach and an experienced Ophthalmology Consultant working in both the NHS, medical education and the private sector.</w:t>
            </w:r>
          </w:p>
          <w:p w14:paraId="610E309B" w14:textId="786B850B" w:rsidR="009A586B" w:rsidRDefault="009A586B" w:rsidP="00036450"/>
          <w:p w14:paraId="4476538C" w14:textId="470AD38E" w:rsidR="009A586B" w:rsidRDefault="009A586B" w:rsidP="009A586B">
            <w:r>
              <w:t>She has been teaching and mentoring junior doctors for 18 years within the N.H.S and appraising peers and senior colleagues. She also has an active role on the exams committee at the Royal College of ophthalmologists. She has had many leadership positions including principal investigator on national research trials and board member of the North of England Ophthalmological Society and the Yorkshire Retina Society.</w:t>
            </w:r>
          </w:p>
          <w:p w14:paraId="0A700285" w14:textId="37956C24" w:rsidR="009A586B" w:rsidRDefault="009A586B" w:rsidP="009A586B">
            <w:r>
              <w:t xml:space="preserve">A summary of her C.V. can be found online at </w:t>
            </w:r>
            <w:proofErr w:type="spellStart"/>
            <w:r>
              <w:t>Optegra</w:t>
            </w:r>
            <w:proofErr w:type="spellEnd"/>
            <w:r>
              <w:t xml:space="preserve"> “meet our consultants”</w:t>
            </w:r>
          </w:p>
          <w:p w14:paraId="7A627033" w14:textId="2D774D8A" w:rsidR="008C7451" w:rsidRDefault="008C7451" w:rsidP="009A586B"/>
          <w:p w14:paraId="54E66818" w14:textId="26344D11" w:rsidR="008C7451" w:rsidRDefault="008C7451" w:rsidP="009A586B"/>
          <w:p w14:paraId="3F7D51AE" w14:textId="45B34525" w:rsidR="008C7451" w:rsidRDefault="008C7451" w:rsidP="009A586B"/>
          <w:p w14:paraId="09707A7B" w14:textId="3B177296" w:rsidR="008C7451" w:rsidRDefault="008C7451" w:rsidP="009A586B"/>
          <w:p w14:paraId="0D93BD49" w14:textId="77D1565C" w:rsidR="008C7451" w:rsidRDefault="008C7451" w:rsidP="009A586B"/>
          <w:p w14:paraId="34EAF425" w14:textId="34A4F87F" w:rsidR="008C7451" w:rsidRDefault="008C7451" w:rsidP="009A586B"/>
          <w:p w14:paraId="37DDFDCC" w14:textId="5A5E56E5" w:rsidR="008C7451" w:rsidRDefault="008C7451" w:rsidP="009A586B"/>
          <w:p w14:paraId="70387C96" w14:textId="421067D3" w:rsidR="008C7451" w:rsidRDefault="008C7451" w:rsidP="009A586B"/>
          <w:p w14:paraId="0A6BE1B2" w14:textId="67BE2D8C" w:rsidR="008C7451" w:rsidRDefault="008C7451" w:rsidP="009A586B"/>
          <w:p w14:paraId="05E6436E" w14:textId="6DB59831" w:rsidR="008C7451" w:rsidRDefault="008C7451" w:rsidP="009A586B"/>
          <w:p w14:paraId="6A9C89B5" w14:textId="125BD2FA" w:rsidR="008C7451" w:rsidRDefault="008C7451" w:rsidP="009A586B"/>
          <w:p w14:paraId="67B97BB6" w14:textId="51CBEC7A" w:rsidR="008C7451" w:rsidRDefault="008C7451" w:rsidP="009A586B"/>
          <w:p w14:paraId="173BEBB9" w14:textId="70CEE528" w:rsidR="008C7451" w:rsidRDefault="008C7451" w:rsidP="009A586B"/>
          <w:p w14:paraId="4C3A1E46" w14:textId="6CA84F40" w:rsidR="008C7451" w:rsidRDefault="008C7451" w:rsidP="009A586B"/>
          <w:p w14:paraId="0FF532B4" w14:textId="4CA6DEF5" w:rsidR="008C7451" w:rsidRDefault="008C7451" w:rsidP="009A586B"/>
          <w:p w14:paraId="38C4465B" w14:textId="5CCBD35E" w:rsidR="008C7451" w:rsidRDefault="008C7451" w:rsidP="009A586B"/>
          <w:p w14:paraId="1278B3D7" w14:textId="3B97E7CB" w:rsidR="008C7451" w:rsidRDefault="008C7451" w:rsidP="009A586B"/>
          <w:p w14:paraId="4DA4226C" w14:textId="2CC9749C" w:rsidR="008C7451" w:rsidRDefault="008C7451" w:rsidP="009A586B"/>
          <w:p w14:paraId="478B4350" w14:textId="44A22835" w:rsidR="008C7451" w:rsidRDefault="008C7451" w:rsidP="009A586B"/>
          <w:p w14:paraId="1BED526C" w14:textId="7A7FB28D" w:rsidR="008C7451" w:rsidRDefault="008C7451" w:rsidP="009A586B"/>
          <w:p w14:paraId="0FF1C9B4" w14:textId="49D3C93E" w:rsidR="008C7451" w:rsidRDefault="008C7451" w:rsidP="009A586B"/>
          <w:p w14:paraId="5CDC3AF8" w14:textId="07CF2812" w:rsidR="008C7451" w:rsidRDefault="008C7451" w:rsidP="009A586B"/>
          <w:p w14:paraId="3140E433" w14:textId="217F5212" w:rsidR="008C7451" w:rsidRDefault="008C7451" w:rsidP="009A586B"/>
          <w:p w14:paraId="2C7C3257" w14:textId="33A3F71E" w:rsidR="008C7451" w:rsidRDefault="008C7451" w:rsidP="009A586B"/>
          <w:p w14:paraId="344C06A0" w14:textId="63A701F6" w:rsidR="008C7451" w:rsidRDefault="008C7451" w:rsidP="009A586B"/>
          <w:p w14:paraId="19033268" w14:textId="2AB172CF" w:rsidR="008C7451" w:rsidRDefault="008C7451" w:rsidP="009A586B"/>
          <w:p w14:paraId="748E3D6C" w14:textId="0FD74A5A" w:rsidR="008C7451" w:rsidRDefault="008C7451" w:rsidP="009A586B"/>
          <w:p w14:paraId="514C2ABF" w14:textId="7210C93C" w:rsidR="008C7451" w:rsidRDefault="008C7451" w:rsidP="009A586B"/>
          <w:p w14:paraId="0904F990" w14:textId="1EE6B90B" w:rsidR="008C7451" w:rsidRDefault="008C7451" w:rsidP="009A586B"/>
          <w:p w14:paraId="1455A986" w14:textId="35553AF1" w:rsidR="008C7451" w:rsidRDefault="008C7451" w:rsidP="009A586B"/>
          <w:p w14:paraId="21C31169" w14:textId="537FA529" w:rsidR="008C7451" w:rsidRDefault="008C7451" w:rsidP="009A586B"/>
          <w:p w14:paraId="62F002B0" w14:textId="2CA41040" w:rsidR="008C7451" w:rsidRDefault="008C7451" w:rsidP="009A586B"/>
          <w:p w14:paraId="2D1039D3" w14:textId="62870D92" w:rsidR="008C7451" w:rsidRDefault="008C7451" w:rsidP="009A586B"/>
          <w:p w14:paraId="72208389" w14:textId="64631561" w:rsidR="008C7451" w:rsidRDefault="008C7451" w:rsidP="009A586B"/>
          <w:p w14:paraId="483818C2" w14:textId="2B1AA13F" w:rsidR="008C7451" w:rsidRDefault="008C7451" w:rsidP="009A586B"/>
          <w:p w14:paraId="37A8AE67" w14:textId="5D3767F4" w:rsidR="008C7451" w:rsidRDefault="008C7451" w:rsidP="009A586B"/>
          <w:p w14:paraId="319BE0DF" w14:textId="440E8DB3" w:rsidR="008C7451" w:rsidRDefault="008C7451" w:rsidP="009A586B"/>
          <w:p w14:paraId="7D5ED8D3" w14:textId="3AB11DD3" w:rsidR="008C7451" w:rsidRDefault="008C7451" w:rsidP="009A586B"/>
          <w:p w14:paraId="37D1F534" w14:textId="0CB8A5A8" w:rsidR="008C7451" w:rsidRDefault="008C7451" w:rsidP="009A586B"/>
          <w:p w14:paraId="22B7E8BD" w14:textId="046851D0" w:rsidR="008C7451" w:rsidRDefault="008C7451" w:rsidP="009A586B"/>
          <w:p w14:paraId="3117400D" w14:textId="640101FF" w:rsidR="008C7451" w:rsidRDefault="008C7451" w:rsidP="009A586B"/>
          <w:p w14:paraId="15B67439" w14:textId="1395675B" w:rsidR="008C7451" w:rsidRDefault="008C7451" w:rsidP="009A586B"/>
          <w:p w14:paraId="711B7C82" w14:textId="46846C88" w:rsidR="008C7451" w:rsidRDefault="008C7451" w:rsidP="009A586B"/>
          <w:p w14:paraId="11EA9AD0" w14:textId="3FEB0345" w:rsidR="00A07D8F" w:rsidRDefault="00976160" w:rsidP="00036450">
            <w:r>
              <w:t xml:space="preserve">I believe I am well placed to champion clients who wish to </w:t>
            </w:r>
            <w:r w:rsidR="009A586B">
              <w:t>“</w:t>
            </w:r>
            <w:r>
              <w:t>thrive despite</w:t>
            </w:r>
            <w:r w:rsidR="009A586B">
              <w:t xml:space="preserve"> </w:t>
            </w:r>
            <w:r>
              <w:t>pressure</w:t>
            </w:r>
            <w:r w:rsidR="009A586B">
              <w:t>”</w:t>
            </w:r>
            <w:r>
              <w:t xml:space="preserve"> of work. I am passionate about helping colleagues achieve more. My ethos is “every person is capable of achieving far more than they think they can…and coaching can help you get results faster than if you try to solve it all alone”</w:t>
            </w:r>
          </w:p>
          <w:p w14:paraId="7041DEAC" w14:textId="724FAC74" w:rsidR="00976160" w:rsidRDefault="00976160" w:rsidP="00036450"/>
          <w:p w14:paraId="7597C17E" w14:textId="77777777" w:rsidR="008C7451" w:rsidRDefault="008C7451" w:rsidP="00036450"/>
          <w:p w14:paraId="2A0866C5" w14:textId="77777777" w:rsidR="00976160" w:rsidRDefault="00976160" w:rsidP="00036450">
            <w:r>
              <w:t xml:space="preserve">Rehna is the founder of </w:t>
            </w:r>
            <w:r w:rsidRPr="008C7451">
              <w:rPr>
                <w:b/>
              </w:rPr>
              <w:t xml:space="preserve">“Success with Grace </w:t>
            </w:r>
            <w:r w:rsidRPr="008C7451">
              <w:rPr>
                <w:b/>
                <w:vertAlign w:val="superscript"/>
              </w:rPr>
              <w:t>TM</w:t>
            </w:r>
            <w:r w:rsidRPr="008C7451">
              <w:rPr>
                <w:b/>
              </w:rPr>
              <w:t>”</w:t>
            </w:r>
            <w:r>
              <w:t xml:space="preserve"> a virtual workshop that provides tools to individuals to achieve more at work without sacrificing their health and family”</w:t>
            </w:r>
          </w:p>
          <w:p w14:paraId="1F5B57D4" w14:textId="77777777" w:rsidR="00976160" w:rsidRDefault="00976160" w:rsidP="00036450"/>
          <w:p w14:paraId="0E4525B4" w14:textId="77777777" w:rsidR="00976160" w:rsidRDefault="00976160" w:rsidP="00036450">
            <w:r>
              <w:rPr>
                <w:noProof/>
              </w:rPr>
              <w:drawing>
                <wp:inline distT="0" distB="0" distL="0" distR="0" wp14:anchorId="5D476420" wp14:editId="16D900E2">
                  <wp:extent cx="2139950" cy="160528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D brochure .png"/>
                          <pic:cNvPicPr/>
                        </pic:nvPicPr>
                        <pic:blipFill>
                          <a:blip r:embed="rId13">
                            <a:extLst>
                              <a:ext uri="{28A0092B-C50C-407E-A947-70E740481C1C}">
                                <a14:useLocalDpi xmlns:a14="http://schemas.microsoft.com/office/drawing/2010/main" val="0"/>
                              </a:ext>
                            </a:extLst>
                          </a:blip>
                          <a:stretch>
                            <a:fillRect/>
                          </a:stretch>
                        </pic:blipFill>
                        <pic:spPr>
                          <a:xfrm>
                            <a:off x="0" y="0"/>
                            <a:ext cx="2139950" cy="1605280"/>
                          </a:xfrm>
                          <a:prstGeom prst="rect">
                            <a:avLst/>
                          </a:prstGeom>
                        </pic:spPr>
                      </pic:pic>
                    </a:graphicData>
                  </a:graphic>
                </wp:inline>
              </w:drawing>
            </w:r>
          </w:p>
          <w:p w14:paraId="3C2383F0" w14:textId="77777777" w:rsidR="008C7451" w:rsidRDefault="008C7451" w:rsidP="00CB0055">
            <w:pPr>
              <w:pStyle w:val="Heading3"/>
            </w:pPr>
          </w:p>
          <w:p w14:paraId="674EC760" w14:textId="77777777" w:rsidR="008C7451" w:rsidRDefault="008C7451" w:rsidP="00CB0055">
            <w:pPr>
              <w:pStyle w:val="Heading3"/>
            </w:pPr>
          </w:p>
          <w:p w14:paraId="4337E9E9" w14:textId="77777777" w:rsidR="008C7451" w:rsidRDefault="008C7451" w:rsidP="00CB0055">
            <w:pPr>
              <w:pStyle w:val="Heading3"/>
            </w:pPr>
          </w:p>
          <w:p w14:paraId="7A200D53" w14:textId="490AD3DB" w:rsidR="008C7451" w:rsidRDefault="008C7451" w:rsidP="00CB0055">
            <w:pPr>
              <w:pStyle w:val="Heading3"/>
            </w:pPr>
          </w:p>
          <w:p w14:paraId="3F6E63B5" w14:textId="08F3FDDC" w:rsidR="008C7451" w:rsidRDefault="008C7451" w:rsidP="008C7451"/>
          <w:p w14:paraId="135E9201" w14:textId="2E13E2DE" w:rsidR="008C7451" w:rsidRDefault="008C7451" w:rsidP="008C7451"/>
          <w:p w14:paraId="4BF32275" w14:textId="497DCB1B" w:rsidR="008C7451" w:rsidRDefault="008C7451" w:rsidP="008C7451"/>
          <w:p w14:paraId="79E59429" w14:textId="7771E26D" w:rsidR="008C7451" w:rsidRDefault="008C7451" w:rsidP="008C7451"/>
          <w:p w14:paraId="67086169" w14:textId="478DF60D" w:rsidR="008C7451" w:rsidRDefault="008C7451" w:rsidP="008C7451"/>
          <w:p w14:paraId="2C2522B2" w14:textId="27B0D591" w:rsidR="008C7451" w:rsidRDefault="008C7451" w:rsidP="008C7451"/>
          <w:p w14:paraId="45FDD96B" w14:textId="368AAB20" w:rsidR="008C7451" w:rsidRDefault="008C7451" w:rsidP="008C7451"/>
          <w:p w14:paraId="00D3A885" w14:textId="52F4AB24" w:rsidR="008C7451" w:rsidRDefault="008C7451" w:rsidP="008C7451"/>
          <w:p w14:paraId="0F566018" w14:textId="7FB139C1" w:rsidR="008C7451" w:rsidRDefault="008C7451" w:rsidP="008C7451"/>
          <w:p w14:paraId="4D01946D" w14:textId="50A8086A" w:rsidR="008C7451" w:rsidRDefault="008C7451" w:rsidP="008C7451"/>
          <w:p w14:paraId="5957BD26" w14:textId="16003133" w:rsidR="008C7451" w:rsidRDefault="008C7451" w:rsidP="008C7451"/>
          <w:p w14:paraId="206C3591" w14:textId="77777777" w:rsidR="008C7451" w:rsidRPr="008C7451" w:rsidRDefault="008C7451" w:rsidP="008C7451"/>
          <w:p w14:paraId="0D0197E2" w14:textId="77777777" w:rsidR="008C7451" w:rsidRDefault="008C7451" w:rsidP="00CB0055">
            <w:pPr>
              <w:pStyle w:val="Heading3"/>
            </w:pPr>
          </w:p>
          <w:p w14:paraId="6FC161C6" w14:textId="77777777" w:rsidR="008C7451" w:rsidRDefault="008C7451" w:rsidP="00CB0055">
            <w:pPr>
              <w:pStyle w:val="Heading3"/>
            </w:pPr>
          </w:p>
          <w:p w14:paraId="2D3FA08F" w14:textId="77777777" w:rsidR="008C7451" w:rsidRDefault="008C7451" w:rsidP="00CB0055">
            <w:pPr>
              <w:pStyle w:val="Heading3"/>
            </w:pPr>
          </w:p>
          <w:p w14:paraId="0DC41B06" w14:textId="68D0CC6F" w:rsidR="004D3011" w:rsidRDefault="00F1038B" w:rsidP="00CB0055">
            <w:pPr>
              <w:pStyle w:val="Heading3"/>
            </w:pPr>
            <w:r>
              <w:t>MY COACHING STYLE</w:t>
            </w:r>
          </w:p>
          <w:p w14:paraId="374D643C" w14:textId="77777777" w:rsidR="00976160" w:rsidRDefault="00976160" w:rsidP="00976160">
            <w:r>
              <w:t>Enabling, Motivating and Inspirational.</w:t>
            </w:r>
          </w:p>
          <w:p w14:paraId="2F0B2E56" w14:textId="77777777" w:rsidR="00976160" w:rsidRDefault="00976160" w:rsidP="00976160">
            <w:r>
              <w:t>I use a range of evidence based coaching tools.</w:t>
            </w:r>
          </w:p>
          <w:p w14:paraId="5AFD593B" w14:textId="77777777" w:rsidR="00976160" w:rsidRDefault="00976160" w:rsidP="00976160">
            <w:r>
              <w:t>It is not for those who don’t wish to try! The process can deliver life changing results and the clients that get the best results are those that are really present.</w:t>
            </w:r>
          </w:p>
          <w:p w14:paraId="44550AEB" w14:textId="77777777" w:rsidR="00976160" w:rsidRDefault="00976160" w:rsidP="00976160"/>
          <w:p w14:paraId="0D90B516" w14:textId="77777777" w:rsidR="00DD19D1" w:rsidRDefault="00DD19D1" w:rsidP="00976160"/>
          <w:p w14:paraId="037FCD0F" w14:textId="77777777" w:rsidR="00DD19D1" w:rsidRDefault="00DD19D1" w:rsidP="00976160"/>
          <w:p w14:paraId="58EA778A" w14:textId="77777777" w:rsidR="00DD19D1" w:rsidRDefault="00DD19D1" w:rsidP="00976160"/>
          <w:p w14:paraId="35F8C0BA" w14:textId="77777777" w:rsidR="00F1038B" w:rsidRDefault="00F1038B" w:rsidP="00F1038B"/>
          <w:p w14:paraId="23066003" w14:textId="77777777" w:rsidR="009D35C4" w:rsidRDefault="009D35C4" w:rsidP="00F1038B">
            <w:r>
              <w:rPr>
                <w:noProof/>
              </w:rPr>
              <w:drawing>
                <wp:inline distT="0" distB="0" distL="0" distR="0" wp14:anchorId="1E03AF1A" wp14:editId="0E61397D">
                  <wp:extent cx="2182495" cy="1455178"/>
                  <wp:effectExtent l="0" t="0" r="825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2182495" cy="1455178"/>
                          </a:xfrm>
                          <a:prstGeom prst="rect">
                            <a:avLst/>
                          </a:prstGeom>
                          <a:noFill/>
                        </pic:spPr>
                      </pic:pic>
                    </a:graphicData>
                  </a:graphic>
                </wp:inline>
              </w:drawing>
            </w:r>
          </w:p>
          <w:p w14:paraId="0183B821" w14:textId="77777777" w:rsidR="009A586B" w:rsidRDefault="009A586B" w:rsidP="00F1038B">
            <w:pPr>
              <w:rPr>
                <w:rFonts w:asciiTheme="majorHAnsi" w:hAnsiTheme="majorHAnsi"/>
                <w:b/>
                <w:color w:val="548AB7" w:themeColor="accent1" w:themeShade="BF"/>
                <w:sz w:val="22"/>
              </w:rPr>
            </w:pPr>
          </w:p>
          <w:p w14:paraId="07663B3D" w14:textId="77777777" w:rsidR="009A586B" w:rsidRPr="009A586B" w:rsidRDefault="009A586B" w:rsidP="009A586B">
            <w:pPr>
              <w:ind w:left="360"/>
              <w:rPr>
                <w:b/>
                <w:sz w:val="24"/>
                <w:szCs w:val="24"/>
              </w:rPr>
            </w:pPr>
            <w:r w:rsidRPr="009A586B">
              <w:rPr>
                <w:b/>
                <w:sz w:val="24"/>
                <w:szCs w:val="24"/>
              </w:rPr>
              <w:t>“What we do today affects the reality of our tomorrow”</w:t>
            </w:r>
          </w:p>
          <w:p w14:paraId="47B8FF5A" w14:textId="77777777" w:rsidR="009A586B" w:rsidRDefault="009A586B" w:rsidP="00F1038B">
            <w:pPr>
              <w:rPr>
                <w:rFonts w:asciiTheme="majorHAnsi" w:hAnsiTheme="majorHAnsi"/>
                <w:b/>
                <w:color w:val="548AB7" w:themeColor="accent1" w:themeShade="BF"/>
                <w:sz w:val="22"/>
              </w:rPr>
            </w:pPr>
          </w:p>
          <w:p w14:paraId="7F51FD10" w14:textId="77777777" w:rsidR="009A586B" w:rsidRDefault="009A586B" w:rsidP="00F1038B">
            <w:pPr>
              <w:rPr>
                <w:rFonts w:asciiTheme="majorHAnsi" w:hAnsiTheme="majorHAnsi"/>
                <w:b/>
                <w:color w:val="548AB7" w:themeColor="accent1" w:themeShade="BF"/>
                <w:sz w:val="22"/>
              </w:rPr>
            </w:pPr>
          </w:p>
          <w:p w14:paraId="469E0EA8" w14:textId="1F28E7D1" w:rsidR="00F1038B" w:rsidRPr="00F1038B" w:rsidRDefault="00F1038B" w:rsidP="00F1038B">
            <w:pPr>
              <w:rPr>
                <w:rFonts w:asciiTheme="majorHAnsi" w:hAnsiTheme="majorHAnsi"/>
                <w:b/>
                <w:color w:val="548AB7" w:themeColor="accent1" w:themeShade="BF"/>
                <w:sz w:val="22"/>
              </w:rPr>
            </w:pPr>
            <w:r w:rsidRPr="00F1038B">
              <w:rPr>
                <w:rFonts w:asciiTheme="majorHAnsi" w:hAnsiTheme="majorHAnsi"/>
                <w:b/>
                <w:color w:val="548AB7" w:themeColor="accent1" w:themeShade="BF"/>
                <w:sz w:val="22"/>
              </w:rPr>
              <w:t>CONTACT</w:t>
            </w:r>
          </w:p>
          <w:p w14:paraId="38A52C62" w14:textId="77777777" w:rsidR="00F1038B" w:rsidRDefault="00F1038B" w:rsidP="00F1038B">
            <w:r>
              <w:t>EMAIL:</w:t>
            </w:r>
          </w:p>
          <w:p w14:paraId="33A46DEA" w14:textId="77777777" w:rsidR="00F1038B" w:rsidRDefault="00F1038B" w:rsidP="00F1038B">
            <w:r>
              <w:t>rehnakhan@doctors.org.uk</w:t>
            </w:r>
          </w:p>
          <w:p w14:paraId="46197A55" w14:textId="77777777" w:rsidR="004D3011" w:rsidRDefault="004D3011" w:rsidP="004D3011"/>
          <w:p w14:paraId="5A76DDED" w14:textId="77777777" w:rsidR="00F1038B" w:rsidRPr="004D3011" w:rsidRDefault="00F1038B" w:rsidP="004D3011"/>
        </w:tc>
        <w:tc>
          <w:tcPr>
            <w:tcW w:w="720" w:type="dxa"/>
          </w:tcPr>
          <w:p w14:paraId="1D2CBF24" w14:textId="77777777" w:rsidR="001B2ABD" w:rsidRDefault="001B2ABD" w:rsidP="000C45FF">
            <w:pPr>
              <w:tabs>
                <w:tab w:val="left" w:pos="990"/>
              </w:tabs>
            </w:pPr>
          </w:p>
        </w:tc>
        <w:tc>
          <w:tcPr>
            <w:tcW w:w="6470" w:type="dxa"/>
          </w:tcPr>
          <w:p w14:paraId="58AD8D16" w14:textId="77777777" w:rsidR="00185EB8" w:rsidRPr="008E7015" w:rsidRDefault="00185EB8" w:rsidP="00185EB8">
            <w:pPr>
              <w:ind w:left="360"/>
              <w:rPr>
                <w:rFonts w:cstheme="minorHAnsi"/>
                <w:sz w:val="22"/>
              </w:rPr>
            </w:pPr>
          </w:p>
          <w:p w14:paraId="150A6A00" w14:textId="77777777" w:rsidR="00185EB8" w:rsidRPr="008E7015" w:rsidRDefault="00185EB8" w:rsidP="00185EB8">
            <w:pPr>
              <w:ind w:left="360"/>
              <w:rPr>
                <w:rFonts w:cstheme="minorHAnsi"/>
                <w:sz w:val="22"/>
              </w:rPr>
            </w:pPr>
          </w:p>
          <w:p w14:paraId="4B912FC8" w14:textId="77777777" w:rsidR="00185EB8" w:rsidRPr="008E7015" w:rsidRDefault="00185EB8" w:rsidP="00185EB8">
            <w:pPr>
              <w:ind w:left="360"/>
              <w:rPr>
                <w:rFonts w:cstheme="minorHAnsi"/>
                <w:b/>
                <w:bCs/>
                <w:sz w:val="28"/>
                <w:szCs w:val="28"/>
              </w:rPr>
            </w:pPr>
            <w:r w:rsidRPr="008E7015">
              <w:rPr>
                <w:rFonts w:cstheme="minorHAnsi"/>
                <w:b/>
                <w:bCs/>
                <w:sz w:val="28"/>
                <w:szCs w:val="28"/>
              </w:rPr>
              <w:t>What coaching is not</w:t>
            </w:r>
          </w:p>
          <w:p w14:paraId="1BE2E4D3" w14:textId="77777777" w:rsidR="00185EB8" w:rsidRPr="008E7015" w:rsidRDefault="00185EB8" w:rsidP="00185EB8">
            <w:pPr>
              <w:ind w:left="360"/>
              <w:rPr>
                <w:rFonts w:cstheme="minorHAnsi"/>
                <w:sz w:val="22"/>
              </w:rPr>
            </w:pPr>
            <w:r w:rsidRPr="008E7015">
              <w:rPr>
                <w:rFonts w:cstheme="minorHAnsi"/>
                <w:sz w:val="22"/>
              </w:rPr>
              <w:t xml:space="preserve">Coaching is not about your coach giving you suggestions or advice. They are not mentoring or counselling you. </w:t>
            </w:r>
          </w:p>
          <w:p w14:paraId="6A712BF8" w14:textId="77777777" w:rsidR="00185EB8" w:rsidRPr="008E7015" w:rsidRDefault="00185EB8" w:rsidP="00185EB8">
            <w:pPr>
              <w:ind w:left="360"/>
              <w:rPr>
                <w:rFonts w:cstheme="minorHAnsi"/>
                <w:sz w:val="22"/>
              </w:rPr>
            </w:pPr>
          </w:p>
          <w:p w14:paraId="12B0C793" w14:textId="77777777" w:rsidR="00185EB8" w:rsidRPr="008E7015" w:rsidRDefault="00185EB8" w:rsidP="00185EB8">
            <w:pPr>
              <w:ind w:left="360"/>
              <w:rPr>
                <w:rFonts w:cstheme="minorHAnsi"/>
                <w:sz w:val="22"/>
              </w:rPr>
            </w:pPr>
            <w:r w:rsidRPr="008E7015">
              <w:rPr>
                <w:rFonts w:cstheme="minorHAnsi"/>
                <w:sz w:val="22"/>
              </w:rPr>
              <w:t xml:space="preserve">If you commence a series of coaching sessions and it is deemed that coaching is not the correct support mechanism for you at this moment in time this will be discussed with you directly to find a suitable solution to support your onward journey. </w:t>
            </w:r>
          </w:p>
          <w:p w14:paraId="22E51D42" w14:textId="77777777" w:rsidR="00185EB8" w:rsidRPr="008E7015" w:rsidRDefault="00185EB8" w:rsidP="00185EB8">
            <w:pPr>
              <w:ind w:left="360"/>
              <w:rPr>
                <w:rFonts w:cstheme="minorHAnsi"/>
                <w:sz w:val="22"/>
              </w:rPr>
            </w:pPr>
          </w:p>
          <w:p w14:paraId="4AA0320F" w14:textId="77777777" w:rsidR="00185EB8" w:rsidRPr="008E7015" w:rsidRDefault="00185EB8" w:rsidP="00185EB8">
            <w:pPr>
              <w:ind w:left="360"/>
              <w:rPr>
                <w:rFonts w:cstheme="minorHAnsi"/>
                <w:b/>
                <w:bCs/>
                <w:sz w:val="28"/>
                <w:szCs w:val="28"/>
              </w:rPr>
            </w:pPr>
            <w:r w:rsidRPr="008E7015">
              <w:rPr>
                <w:rFonts w:cstheme="minorHAnsi"/>
                <w:b/>
                <w:bCs/>
                <w:sz w:val="28"/>
                <w:szCs w:val="28"/>
              </w:rPr>
              <w:t>How does coaching work?</w:t>
            </w:r>
          </w:p>
          <w:p w14:paraId="7EAD556B" w14:textId="77777777" w:rsidR="00185EB8" w:rsidRPr="008E7015" w:rsidRDefault="00185EB8" w:rsidP="00185EB8">
            <w:pPr>
              <w:ind w:left="360"/>
              <w:rPr>
                <w:rFonts w:cstheme="minorHAnsi"/>
                <w:sz w:val="22"/>
              </w:rPr>
            </w:pPr>
            <w:r w:rsidRPr="008E7015">
              <w:rPr>
                <w:rFonts w:cstheme="minorHAnsi"/>
                <w:sz w:val="22"/>
              </w:rPr>
              <w:t xml:space="preserve">Different coaches use different models to structure their sessions. A popular model is the </w:t>
            </w:r>
            <w:smartTag w:uri="urn:schemas-microsoft-com:office:smarttags" w:element="stockticker">
              <w:r w:rsidRPr="008E7015">
                <w:rPr>
                  <w:rFonts w:cstheme="minorHAnsi"/>
                  <w:sz w:val="22"/>
                </w:rPr>
                <w:t>GROW</w:t>
              </w:r>
            </w:smartTag>
            <w:r w:rsidRPr="008E7015">
              <w:rPr>
                <w:rFonts w:cstheme="minorHAnsi"/>
                <w:sz w:val="22"/>
              </w:rPr>
              <w:t xml:space="preserve"> model which is an acronym for </w:t>
            </w:r>
            <w:r>
              <w:rPr>
                <w:rFonts w:cstheme="minorHAnsi"/>
                <w:sz w:val="22"/>
              </w:rPr>
              <w:t xml:space="preserve">the areas explored, </w:t>
            </w:r>
            <w:r w:rsidRPr="008E7015">
              <w:rPr>
                <w:rFonts w:cstheme="minorHAnsi"/>
                <w:sz w:val="22"/>
              </w:rPr>
              <w:t xml:space="preserve">Goals, Reality, Options and Way forward. </w:t>
            </w:r>
          </w:p>
          <w:p w14:paraId="5AB2E042" w14:textId="77777777" w:rsidR="00185EB8" w:rsidRDefault="00185EB8" w:rsidP="00DD19D1">
            <w:pPr>
              <w:ind w:left="360"/>
              <w:rPr>
                <w:rFonts w:cstheme="minorHAnsi"/>
                <w:sz w:val="22"/>
              </w:rPr>
            </w:pPr>
            <w:r w:rsidRPr="008E7015">
              <w:rPr>
                <w:rFonts w:cstheme="minorHAnsi"/>
                <w:sz w:val="22"/>
              </w:rPr>
              <w:t xml:space="preserve">This model keeps you moving </w:t>
            </w:r>
            <w:r>
              <w:rPr>
                <w:rFonts w:cstheme="minorHAnsi"/>
                <w:sz w:val="22"/>
              </w:rPr>
              <w:t>forward towards your goal. Your coach will</w:t>
            </w:r>
            <w:r w:rsidRPr="008E7015">
              <w:rPr>
                <w:rFonts w:cstheme="minorHAnsi"/>
                <w:sz w:val="22"/>
              </w:rPr>
              <w:t xml:space="preserve"> be asking you questions, listening to your responses, challenging you whilst all the time remaining </w:t>
            </w:r>
            <w:proofErr w:type="spellStart"/>
            <w:r w:rsidRPr="008E7015">
              <w:rPr>
                <w:rFonts w:cstheme="minorHAnsi"/>
                <w:sz w:val="22"/>
              </w:rPr>
              <w:t>non-judgemental</w:t>
            </w:r>
            <w:proofErr w:type="spellEnd"/>
            <w:r w:rsidRPr="008E7015">
              <w:rPr>
                <w:rFonts w:cstheme="minorHAnsi"/>
                <w:sz w:val="22"/>
              </w:rPr>
              <w:t xml:space="preserve"> regarding the details and not offering you any advice. </w:t>
            </w:r>
          </w:p>
          <w:p w14:paraId="1B521D85" w14:textId="77777777" w:rsidR="00DD19D1" w:rsidRPr="00DD19D1" w:rsidRDefault="00DD19D1" w:rsidP="00DD19D1">
            <w:pPr>
              <w:ind w:left="360"/>
              <w:rPr>
                <w:rFonts w:cstheme="minorHAnsi"/>
                <w:sz w:val="22"/>
              </w:rPr>
            </w:pPr>
          </w:p>
          <w:p w14:paraId="38432D1E" w14:textId="77777777" w:rsidR="00185EB8" w:rsidRPr="008E7015" w:rsidRDefault="00185EB8" w:rsidP="00185EB8">
            <w:pPr>
              <w:ind w:left="360"/>
              <w:rPr>
                <w:rFonts w:cstheme="minorHAnsi"/>
                <w:b/>
                <w:bCs/>
                <w:sz w:val="28"/>
                <w:szCs w:val="28"/>
              </w:rPr>
            </w:pPr>
            <w:r w:rsidRPr="008E7015">
              <w:rPr>
                <w:rFonts w:cstheme="minorHAnsi"/>
                <w:b/>
                <w:bCs/>
                <w:sz w:val="28"/>
                <w:szCs w:val="28"/>
              </w:rPr>
              <w:t>What will happen during a coaching session?</w:t>
            </w:r>
          </w:p>
          <w:p w14:paraId="04269B6A" w14:textId="77777777" w:rsidR="00185EB8" w:rsidRPr="008E7015" w:rsidRDefault="00185EB8" w:rsidP="00185EB8">
            <w:pPr>
              <w:ind w:left="360"/>
              <w:rPr>
                <w:rFonts w:cstheme="minorHAnsi"/>
                <w:sz w:val="22"/>
              </w:rPr>
            </w:pPr>
            <w:r>
              <w:rPr>
                <w:rFonts w:cstheme="minorHAnsi"/>
                <w:sz w:val="22"/>
              </w:rPr>
              <w:t>C</w:t>
            </w:r>
            <w:r w:rsidRPr="008E7015">
              <w:rPr>
                <w:rFonts w:cstheme="minorHAnsi"/>
                <w:sz w:val="22"/>
              </w:rPr>
              <w:t>oaching is predominantly carried out</w:t>
            </w:r>
            <w:r w:rsidR="00F1038B">
              <w:rPr>
                <w:rFonts w:cstheme="minorHAnsi"/>
                <w:sz w:val="22"/>
              </w:rPr>
              <w:t xml:space="preserve"> via Zoom</w:t>
            </w:r>
            <w:r w:rsidRPr="008E7015">
              <w:rPr>
                <w:rFonts w:cstheme="minorHAnsi"/>
                <w:sz w:val="22"/>
              </w:rPr>
              <w:t xml:space="preserve">. </w:t>
            </w:r>
            <w:r w:rsidR="00F1038B">
              <w:rPr>
                <w:rFonts w:cstheme="minorHAnsi"/>
                <w:sz w:val="22"/>
              </w:rPr>
              <w:t>A</w:t>
            </w:r>
            <w:r w:rsidR="00DD19D1">
              <w:rPr>
                <w:rFonts w:cstheme="minorHAnsi"/>
                <w:sz w:val="22"/>
              </w:rPr>
              <w:t>ll you need is an internet connection/</w:t>
            </w:r>
            <w:proofErr w:type="spellStart"/>
            <w:r w:rsidR="00DD19D1">
              <w:rPr>
                <w:rFonts w:cstheme="minorHAnsi"/>
                <w:sz w:val="22"/>
              </w:rPr>
              <w:t>wifi</w:t>
            </w:r>
            <w:proofErr w:type="spellEnd"/>
            <w:r w:rsidR="00DD19D1">
              <w:rPr>
                <w:rFonts w:cstheme="minorHAnsi"/>
                <w:sz w:val="22"/>
              </w:rPr>
              <w:t>, a smart phone/access to a screen. A</w:t>
            </w:r>
            <w:r w:rsidRPr="008E7015">
              <w:rPr>
                <w:rFonts w:cstheme="minorHAnsi"/>
                <w:sz w:val="22"/>
              </w:rPr>
              <w:t>fter arranging a convenient time and date</w:t>
            </w:r>
            <w:r w:rsidR="00F1038B">
              <w:rPr>
                <w:rFonts w:cstheme="minorHAnsi"/>
                <w:sz w:val="22"/>
              </w:rPr>
              <w:t xml:space="preserve"> via email </w:t>
            </w:r>
            <w:r w:rsidR="00DD19D1">
              <w:rPr>
                <w:rFonts w:cstheme="minorHAnsi"/>
                <w:sz w:val="22"/>
              </w:rPr>
              <w:t>you will be sent the free link to download.</w:t>
            </w:r>
          </w:p>
          <w:p w14:paraId="5824D7DF" w14:textId="77777777" w:rsidR="00185EB8" w:rsidRPr="008E7015" w:rsidRDefault="00185EB8" w:rsidP="00185EB8">
            <w:pPr>
              <w:ind w:left="360"/>
              <w:rPr>
                <w:rFonts w:cstheme="minorHAnsi"/>
                <w:sz w:val="22"/>
              </w:rPr>
            </w:pPr>
          </w:p>
          <w:p w14:paraId="187A5FDA" w14:textId="77777777" w:rsidR="00185EB8" w:rsidRPr="008E7015" w:rsidRDefault="00185EB8" w:rsidP="00185EB8">
            <w:pPr>
              <w:ind w:left="360"/>
              <w:rPr>
                <w:rFonts w:cstheme="minorHAnsi"/>
                <w:sz w:val="22"/>
              </w:rPr>
            </w:pPr>
            <w:r>
              <w:rPr>
                <w:rFonts w:cstheme="minorHAnsi"/>
                <w:sz w:val="22"/>
              </w:rPr>
              <w:t xml:space="preserve">You will be guided </w:t>
            </w:r>
            <w:r w:rsidRPr="008E7015">
              <w:rPr>
                <w:rFonts w:cstheme="minorHAnsi"/>
                <w:sz w:val="22"/>
              </w:rPr>
              <w:t xml:space="preserve">through a </w:t>
            </w:r>
            <w:proofErr w:type="gramStart"/>
            <w:r w:rsidRPr="008E7015">
              <w:rPr>
                <w:rFonts w:cstheme="minorHAnsi"/>
                <w:sz w:val="22"/>
              </w:rPr>
              <w:t>6 point</w:t>
            </w:r>
            <w:proofErr w:type="gramEnd"/>
            <w:r w:rsidRPr="008E7015">
              <w:rPr>
                <w:rFonts w:cstheme="minorHAnsi"/>
                <w:sz w:val="22"/>
              </w:rPr>
              <w:t xml:space="preserve"> process.</w:t>
            </w:r>
          </w:p>
          <w:p w14:paraId="29BBFFDE" w14:textId="77777777" w:rsidR="00185EB8" w:rsidRPr="008E7015" w:rsidRDefault="00185EB8" w:rsidP="00185EB8">
            <w:pPr>
              <w:ind w:left="360"/>
              <w:rPr>
                <w:rFonts w:cstheme="minorHAnsi"/>
                <w:sz w:val="22"/>
              </w:rPr>
            </w:pPr>
          </w:p>
          <w:p w14:paraId="2C53C10A" w14:textId="77777777" w:rsidR="00185EB8" w:rsidRPr="008E7015" w:rsidRDefault="00185EB8" w:rsidP="00185EB8">
            <w:pPr>
              <w:tabs>
                <w:tab w:val="left" w:pos="1080"/>
              </w:tabs>
              <w:ind w:left="1080" w:hanging="360"/>
              <w:rPr>
                <w:rFonts w:cstheme="minorHAnsi"/>
                <w:sz w:val="22"/>
              </w:rPr>
            </w:pPr>
            <w:r w:rsidRPr="008E7015">
              <w:rPr>
                <w:rFonts w:cstheme="minorHAnsi"/>
                <w:sz w:val="22"/>
              </w:rPr>
              <w:t>1.</w:t>
            </w:r>
            <w:r w:rsidRPr="008E7015">
              <w:rPr>
                <w:rFonts w:cstheme="minorHAnsi"/>
                <w:sz w:val="22"/>
              </w:rPr>
              <w:tab/>
            </w:r>
            <w:r>
              <w:rPr>
                <w:rFonts w:cstheme="minorHAnsi"/>
                <w:sz w:val="22"/>
              </w:rPr>
              <w:t>R</w:t>
            </w:r>
            <w:r w:rsidRPr="008E7015">
              <w:rPr>
                <w:rFonts w:cstheme="minorHAnsi"/>
                <w:sz w:val="22"/>
              </w:rPr>
              <w:t>eview the previous session and the actions that you completed</w:t>
            </w:r>
            <w:r w:rsidR="00A07D8F">
              <w:rPr>
                <w:rFonts w:cstheme="minorHAnsi"/>
                <w:sz w:val="22"/>
              </w:rPr>
              <w:t xml:space="preserve"> (if relevant)</w:t>
            </w:r>
          </w:p>
          <w:p w14:paraId="24216ADC" w14:textId="77777777" w:rsidR="00185EB8" w:rsidRPr="008E7015" w:rsidRDefault="00185EB8" w:rsidP="00185EB8">
            <w:pPr>
              <w:tabs>
                <w:tab w:val="left" w:pos="1080"/>
              </w:tabs>
              <w:ind w:left="1080" w:hanging="360"/>
              <w:rPr>
                <w:rFonts w:cstheme="minorHAnsi"/>
                <w:sz w:val="22"/>
              </w:rPr>
            </w:pPr>
            <w:r w:rsidRPr="008E7015">
              <w:rPr>
                <w:rFonts w:cstheme="minorHAnsi"/>
                <w:sz w:val="22"/>
              </w:rPr>
              <w:t>2.</w:t>
            </w:r>
            <w:r w:rsidRPr="008E7015">
              <w:rPr>
                <w:rFonts w:cstheme="minorHAnsi"/>
                <w:sz w:val="22"/>
              </w:rPr>
              <w:tab/>
            </w:r>
            <w:r>
              <w:rPr>
                <w:rFonts w:cstheme="minorHAnsi"/>
                <w:sz w:val="22"/>
              </w:rPr>
              <w:t>S</w:t>
            </w:r>
            <w:r w:rsidRPr="008E7015">
              <w:rPr>
                <w:rFonts w:cstheme="minorHAnsi"/>
                <w:sz w:val="22"/>
              </w:rPr>
              <w:t>et the goal for that session</w:t>
            </w:r>
          </w:p>
          <w:p w14:paraId="310D45AD" w14:textId="77777777" w:rsidR="00185EB8" w:rsidRPr="008E7015" w:rsidRDefault="00185EB8" w:rsidP="00185EB8">
            <w:pPr>
              <w:tabs>
                <w:tab w:val="left" w:pos="1080"/>
              </w:tabs>
              <w:ind w:left="1080" w:hanging="360"/>
              <w:rPr>
                <w:rFonts w:cstheme="minorHAnsi"/>
                <w:sz w:val="22"/>
              </w:rPr>
            </w:pPr>
            <w:r w:rsidRPr="008E7015">
              <w:rPr>
                <w:rFonts w:cstheme="minorHAnsi"/>
                <w:sz w:val="22"/>
              </w:rPr>
              <w:t>3.</w:t>
            </w:r>
            <w:r w:rsidRPr="008E7015">
              <w:rPr>
                <w:rFonts w:cstheme="minorHAnsi"/>
                <w:sz w:val="22"/>
              </w:rPr>
              <w:tab/>
            </w:r>
            <w:r>
              <w:rPr>
                <w:rFonts w:cstheme="minorHAnsi"/>
                <w:sz w:val="22"/>
              </w:rPr>
              <w:t>C</w:t>
            </w:r>
            <w:r w:rsidRPr="008E7015">
              <w:rPr>
                <w:rFonts w:cstheme="minorHAnsi"/>
                <w:sz w:val="22"/>
              </w:rPr>
              <w:t>onsider where you are at the present moment with this goal</w:t>
            </w:r>
          </w:p>
          <w:p w14:paraId="6536C9D3" w14:textId="77777777" w:rsidR="00185EB8" w:rsidRPr="008E7015" w:rsidRDefault="00185EB8" w:rsidP="00185EB8">
            <w:pPr>
              <w:tabs>
                <w:tab w:val="left" w:pos="1080"/>
              </w:tabs>
              <w:ind w:left="1080" w:hanging="360"/>
              <w:rPr>
                <w:rFonts w:cstheme="minorHAnsi"/>
                <w:sz w:val="22"/>
              </w:rPr>
            </w:pPr>
            <w:r w:rsidRPr="008E7015">
              <w:rPr>
                <w:rFonts w:cstheme="minorHAnsi"/>
                <w:sz w:val="22"/>
              </w:rPr>
              <w:t>4.</w:t>
            </w:r>
            <w:r w:rsidRPr="008E7015">
              <w:rPr>
                <w:rFonts w:cstheme="minorHAnsi"/>
                <w:sz w:val="22"/>
              </w:rPr>
              <w:tab/>
            </w:r>
            <w:r>
              <w:rPr>
                <w:rFonts w:cstheme="minorHAnsi"/>
                <w:sz w:val="22"/>
              </w:rPr>
              <w:t>C</w:t>
            </w:r>
            <w:r w:rsidRPr="008E7015">
              <w:rPr>
                <w:rFonts w:cstheme="minorHAnsi"/>
                <w:sz w:val="22"/>
              </w:rPr>
              <w:t>onsider your options in meeting this goal</w:t>
            </w:r>
          </w:p>
          <w:p w14:paraId="01E9848A" w14:textId="77777777" w:rsidR="00185EB8" w:rsidRPr="008E7015" w:rsidRDefault="00185EB8" w:rsidP="00185EB8">
            <w:pPr>
              <w:tabs>
                <w:tab w:val="left" w:pos="1080"/>
              </w:tabs>
              <w:ind w:left="1080" w:hanging="360"/>
              <w:rPr>
                <w:rFonts w:cstheme="minorHAnsi"/>
                <w:sz w:val="22"/>
              </w:rPr>
            </w:pPr>
            <w:r w:rsidRPr="008E7015">
              <w:rPr>
                <w:rFonts w:cstheme="minorHAnsi"/>
                <w:sz w:val="22"/>
              </w:rPr>
              <w:t>5.</w:t>
            </w:r>
            <w:r w:rsidRPr="008E7015">
              <w:rPr>
                <w:rFonts w:cstheme="minorHAnsi"/>
                <w:sz w:val="22"/>
              </w:rPr>
              <w:tab/>
            </w:r>
            <w:r>
              <w:rPr>
                <w:rFonts w:cstheme="minorHAnsi"/>
                <w:sz w:val="22"/>
              </w:rPr>
              <w:t>A</w:t>
            </w:r>
            <w:r w:rsidRPr="008E7015">
              <w:rPr>
                <w:rFonts w:cstheme="minorHAnsi"/>
                <w:sz w:val="22"/>
              </w:rPr>
              <w:t>gree on some actions</w:t>
            </w:r>
          </w:p>
          <w:p w14:paraId="768E5049" w14:textId="77777777" w:rsidR="00185EB8" w:rsidRPr="008E7015" w:rsidRDefault="00185EB8" w:rsidP="00185EB8">
            <w:pPr>
              <w:tabs>
                <w:tab w:val="left" w:pos="1080"/>
              </w:tabs>
              <w:ind w:left="1080" w:hanging="360"/>
              <w:rPr>
                <w:rFonts w:cstheme="minorHAnsi"/>
                <w:sz w:val="22"/>
              </w:rPr>
            </w:pPr>
            <w:r w:rsidRPr="008E7015">
              <w:rPr>
                <w:rFonts w:cstheme="minorHAnsi"/>
                <w:sz w:val="22"/>
              </w:rPr>
              <w:t>6.</w:t>
            </w:r>
            <w:r w:rsidRPr="008E7015">
              <w:rPr>
                <w:rFonts w:cstheme="minorHAnsi"/>
                <w:sz w:val="22"/>
              </w:rPr>
              <w:tab/>
            </w:r>
            <w:proofErr w:type="spellStart"/>
            <w:r>
              <w:rPr>
                <w:rFonts w:cstheme="minorHAnsi"/>
                <w:sz w:val="22"/>
              </w:rPr>
              <w:t>S</w:t>
            </w:r>
            <w:r w:rsidRPr="008E7015">
              <w:rPr>
                <w:rFonts w:cstheme="minorHAnsi"/>
                <w:sz w:val="22"/>
              </w:rPr>
              <w:t>ummarise</w:t>
            </w:r>
            <w:proofErr w:type="spellEnd"/>
            <w:r w:rsidRPr="008E7015">
              <w:rPr>
                <w:rFonts w:cstheme="minorHAnsi"/>
                <w:sz w:val="22"/>
              </w:rPr>
              <w:t xml:space="preserve"> the session before completing the session. </w:t>
            </w:r>
          </w:p>
          <w:p w14:paraId="4CAAFC87" w14:textId="77777777" w:rsidR="00185EB8" w:rsidRPr="008E7015" w:rsidRDefault="00185EB8" w:rsidP="00185EB8">
            <w:pPr>
              <w:ind w:left="360"/>
              <w:rPr>
                <w:rFonts w:cstheme="minorHAnsi"/>
                <w:sz w:val="22"/>
              </w:rPr>
            </w:pPr>
          </w:p>
          <w:p w14:paraId="56A6A91F" w14:textId="77777777" w:rsidR="00185EB8" w:rsidRDefault="00185EB8" w:rsidP="00185EB8">
            <w:pPr>
              <w:ind w:left="360"/>
              <w:rPr>
                <w:rFonts w:cstheme="minorHAnsi"/>
                <w:sz w:val="22"/>
              </w:rPr>
            </w:pPr>
            <w:r w:rsidRPr="008E7015">
              <w:rPr>
                <w:rFonts w:cstheme="minorHAnsi"/>
                <w:sz w:val="22"/>
              </w:rPr>
              <w:t>Each session will be for</w:t>
            </w:r>
            <w:r w:rsidR="00F1038B">
              <w:rPr>
                <w:rFonts w:cstheme="minorHAnsi"/>
                <w:sz w:val="22"/>
              </w:rPr>
              <w:t xml:space="preserve"> 40 minutes</w:t>
            </w:r>
            <w:r>
              <w:rPr>
                <w:rFonts w:cstheme="minorHAnsi"/>
                <w:sz w:val="22"/>
              </w:rPr>
              <w:t>. The coach</w:t>
            </w:r>
            <w:r w:rsidRPr="008E7015">
              <w:rPr>
                <w:rFonts w:cstheme="minorHAnsi"/>
                <w:sz w:val="22"/>
              </w:rPr>
              <w:t xml:space="preserve"> will manage the timing of the session and ensure you gain full value from </w:t>
            </w:r>
            <w:r>
              <w:rPr>
                <w:rFonts w:cstheme="minorHAnsi"/>
                <w:sz w:val="22"/>
              </w:rPr>
              <w:t xml:space="preserve">the session. </w:t>
            </w:r>
            <w:r w:rsidR="00A07D8F">
              <w:rPr>
                <w:rFonts w:cstheme="minorHAnsi"/>
                <w:sz w:val="22"/>
              </w:rPr>
              <w:t xml:space="preserve">You are encouraged to take your own notes especially with regard to action points. </w:t>
            </w:r>
          </w:p>
          <w:p w14:paraId="52B3018C" w14:textId="77777777" w:rsidR="00CB2379" w:rsidRDefault="00CB2379" w:rsidP="00185EB8">
            <w:pPr>
              <w:ind w:left="360"/>
              <w:rPr>
                <w:rFonts w:cstheme="minorHAnsi"/>
                <w:sz w:val="22"/>
              </w:rPr>
            </w:pPr>
          </w:p>
          <w:p w14:paraId="384F384B" w14:textId="77777777" w:rsidR="00CB2379" w:rsidRPr="00AA1844" w:rsidRDefault="00CB2379" w:rsidP="00185EB8">
            <w:pPr>
              <w:ind w:left="360"/>
              <w:rPr>
                <w:rFonts w:cstheme="minorHAnsi"/>
              </w:rPr>
            </w:pPr>
          </w:p>
          <w:p w14:paraId="522F6651" w14:textId="77777777" w:rsidR="00185EB8" w:rsidRPr="008E7015" w:rsidRDefault="00185EB8" w:rsidP="00185EB8">
            <w:pPr>
              <w:ind w:left="360"/>
              <w:rPr>
                <w:rFonts w:cstheme="minorHAnsi"/>
                <w:sz w:val="22"/>
              </w:rPr>
            </w:pPr>
          </w:p>
          <w:p w14:paraId="7F751FCB" w14:textId="77777777" w:rsidR="00CB2379" w:rsidRDefault="00CB2379" w:rsidP="00185EB8">
            <w:pPr>
              <w:ind w:left="360"/>
              <w:rPr>
                <w:rFonts w:cstheme="minorHAnsi"/>
                <w:b/>
                <w:bCs/>
                <w:sz w:val="28"/>
                <w:szCs w:val="28"/>
              </w:rPr>
            </w:pPr>
          </w:p>
          <w:p w14:paraId="4B519DF0" w14:textId="77777777" w:rsidR="00CB2379" w:rsidRDefault="00CB2379" w:rsidP="00185EB8">
            <w:pPr>
              <w:ind w:left="360"/>
              <w:rPr>
                <w:rFonts w:cstheme="minorHAnsi"/>
                <w:b/>
                <w:bCs/>
                <w:sz w:val="28"/>
                <w:szCs w:val="28"/>
              </w:rPr>
            </w:pPr>
          </w:p>
          <w:p w14:paraId="1524EF4F" w14:textId="77777777" w:rsidR="00185EB8" w:rsidRPr="008E7015" w:rsidRDefault="00185EB8" w:rsidP="00185EB8">
            <w:pPr>
              <w:ind w:left="360"/>
              <w:rPr>
                <w:rFonts w:cstheme="minorHAnsi"/>
                <w:b/>
                <w:bCs/>
                <w:sz w:val="28"/>
                <w:szCs w:val="28"/>
              </w:rPr>
            </w:pPr>
            <w:r w:rsidRPr="008E7015">
              <w:rPr>
                <w:rFonts w:cstheme="minorHAnsi"/>
                <w:b/>
                <w:bCs/>
                <w:sz w:val="28"/>
                <w:szCs w:val="28"/>
              </w:rPr>
              <w:t>Who else will know what has been said?</w:t>
            </w:r>
          </w:p>
          <w:p w14:paraId="44FD6B7C" w14:textId="77777777" w:rsidR="00185EB8" w:rsidRPr="008E7015" w:rsidRDefault="00185EB8" w:rsidP="00185EB8">
            <w:pPr>
              <w:ind w:left="360"/>
              <w:rPr>
                <w:rFonts w:cstheme="minorHAnsi"/>
                <w:sz w:val="22"/>
              </w:rPr>
            </w:pPr>
            <w:r w:rsidRPr="008E7015">
              <w:rPr>
                <w:rFonts w:cstheme="minorHAnsi"/>
                <w:sz w:val="22"/>
              </w:rPr>
              <w:t xml:space="preserve">A coaching session is completely confidential. I agree and comply to the Coaching Code of Conduct which you will find attached </w:t>
            </w:r>
            <w:r w:rsidR="00A07D8F">
              <w:rPr>
                <w:rFonts w:cstheme="minorHAnsi"/>
                <w:sz w:val="22"/>
              </w:rPr>
              <w:t xml:space="preserve">in your new client welcome pack (emailed to you on signing up) </w:t>
            </w:r>
            <w:r w:rsidRPr="008E7015">
              <w:rPr>
                <w:rFonts w:cstheme="minorHAnsi"/>
                <w:sz w:val="22"/>
              </w:rPr>
              <w:t xml:space="preserve">and only in extreme circumstances will this confidence be breached. This includes the intent to cause harm to yourself or others or criminal acts. </w:t>
            </w:r>
          </w:p>
          <w:p w14:paraId="49116051" w14:textId="77777777" w:rsidR="00185EB8" w:rsidRPr="008E7015" w:rsidRDefault="00185EB8" w:rsidP="00185EB8">
            <w:pPr>
              <w:ind w:left="360"/>
              <w:rPr>
                <w:rFonts w:cstheme="minorHAnsi"/>
                <w:sz w:val="22"/>
              </w:rPr>
            </w:pPr>
          </w:p>
          <w:p w14:paraId="3AA8EF53" w14:textId="77777777" w:rsidR="00185EB8" w:rsidRPr="008E7015" w:rsidRDefault="00185EB8" w:rsidP="00185EB8">
            <w:pPr>
              <w:ind w:left="360"/>
              <w:rPr>
                <w:rFonts w:cstheme="minorHAnsi"/>
                <w:b/>
                <w:bCs/>
                <w:sz w:val="28"/>
                <w:szCs w:val="28"/>
              </w:rPr>
            </w:pPr>
            <w:r w:rsidRPr="008E7015">
              <w:rPr>
                <w:rFonts w:cstheme="minorHAnsi"/>
                <w:b/>
                <w:bCs/>
                <w:sz w:val="28"/>
                <w:szCs w:val="28"/>
              </w:rPr>
              <w:t>What does the coach need from me during a session?</w:t>
            </w:r>
          </w:p>
          <w:p w14:paraId="7DF20C34" w14:textId="77777777" w:rsidR="00185EB8" w:rsidRPr="008E7015" w:rsidRDefault="00185EB8" w:rsidP="00185EB8">
            <w:pPr>
              <w:ind w:left="360"/>
              <w:rPr>
                <w:rFonts w:cstheme="minorHAnsi"/>
                <w:sz w:val="22"/>
              </w:rPr>
            </w:pPr>
            <w:r w:rsidRPr="008E7015">
              <w:rPr>
                <w:rFonts w:cstheme="minorHAnsi"/>
                <w:sz w:val="22"/>
              </w:rPr>
              <w:t xml:space="preserve">To make sure that your time is being well spent with your coach you are expected to come to the session fully prepared and with a goal or aspiration in mind that you would like to work towards. </w:t>
            </w:r>
          </w:p>
          <w:p w14:paraId="49CB2AEA" w14:textId="77777777" w:rsidR="00185EB8" w:rsidRPr="00DD19D1" w:rsidRDefault="00185EB8" w:rsidP="00185EB8">
            <w:pPr>
              <w:ind w:left="360"/>
              <w:rPr>
                <w:rFonts w:cstheme="minorHAnsi"/>
                <w:i/>
                <w:sz w:val="22"/>
              </w:rPr>
            </w:pPr>
            <w:r w:rsidRPr="00DD19D1">
              <w:rPr>
                <w:rFonts w:cstheme="minorHAnsi"/>
                <w:i/>
                <w:sz w:val="22"/>
                <w:highlight w:val="yellow"/>
              </w:rPr>
              <w:t>Preparation is very important for the coaching session so you are encouraged to spend 15 minutes prior to the session taking yourself to an environment where you will not be disturbed, with a drink and feeling refreshed to relax prior to the start of the session. You will also need to ensure that you have a pen and paper to hand and any other items that you may think will be useful such as a diary</w:t>
            </w:r>
            <w:r w:rsidRPr="00DD19D1">
              <w:rPr>
                <w:rFonts w:cstheme="minorHAnsi"/>
                <w:i/>
                <w:sz w:val="22"/>
              </w:rPr>
              <w:t xml:space="preserve">. </w:t>
            </w:r>
          </w:p>
          <w:p w14:paraId="123A2EF3" w14:textId="5EC74EA8" w:rsidR="00185EB8" w:rsidRDefault="00185EB8" w:rsidP="00185EB8">
            <w:pPr>
              <w:ind w:left="360"/>
              <w:rPr>
                <w:rFonts w:cstheme="minorHAnsi"/>
                <w:i/>
                <w:sz w:val="22"/>
              </w:rPr>
            </w:pPr>
          </w:p>
          <w:p w14:paraId="2393850B" w14:textId="77777777" w:rsidR="009A586B" w:rsidRPr="009A586B" w:rsidRDefault="009A586B" w:rsidP="009A586B">
            <w:pPr>
              <w:ind w:left="360"/>
              <w:rPr>
                <w:b/>
                <w:sz w:val="28"/>
                <w:szCs w:val="28"/>
              </w:rPr>
            </w:pPr>
            <w:r w:rsidRPr="009A586B">
              <w:rPr>
                <w:b/>
                <w:sz w:val="28"/>
                <w:szCs w:val="28"/>
              </w:rPr>
              <w:t>Permission to challenge or use silences</w:t>
            </w:r>
          </w:p>
          <w:p w14:paraId="620DD97A" w14:textId="19227446" w:rsidR="009A586B" w:rsidRPr="009A586B" w:rsidRDefault="009A586B" w:rsidP="009A586B">
            <w:pPr>
              <w:ind w:left="360"/>
              <w:rPr>
                <w:sz w:val="20"/>
                <w:szCs w:val="20"/>
              </w:rPr>
            </w:pPr>
            <w:r w:rsidRPr="009A586B">
              <w:rPr>
                <w:sz w:val="20"/>
                <w:szCs w:val="20"/>
              </w:rPr>
              <w:t xml:space="preserve">During our coaching sessions, my focus is on YOUR GOALS and finding ways to support YOU to articulate your goals, unpack the reality of your situation and by asking you questions, give you a supportive framework within which to move from where you are now to where you would like to be. This may require me to challenge the way you present information and ask you to reframe </w:t>
            </w:r>
            <w:proofErr w:type="gramStart"/>
            <w:r w:rsidRPr="009A586B">
              <w:rPr>
                <w:sz w:val="20"/>
                <w:szCs w:val="20"/>
              </w:rPr>
              <w:t>things, or</w:t>
            </w:r>
            <w:proofErr w:type="gramEnd"/>
            <w:r w:rsidRPr="009A586B">
              <w:rPr>
                <w:sz w:val="20"/>
                <w:szCs w:val="20"/>
              </w:rPr>
              <w:t xml:space="preserve"> look at the same thing in a slightly different way.</w:t>
            </w:r>
          </w:p>
          <w:p w14:paraId="1F217839" w14:textId="77777777" w:rsidR="009A586B" w:rsidRPr="00DD19D1" w:rsidRDefault="009A586B" w:rsidP="00185EB8">
            <w:pPr>
              <w:ind w:left="360"/>
              <w:rPr>
                <w:rFonts w:cstheme="minorHAnsi"/>
                <w:i/>
                <w:sz w:val="22"/>
              </w:rPr>
            </w:pPr>
          </w:p>
          <w:p w14:paraId="5D27CEE2" w14:textId="77777777" w:rsidR="00185EB8" w:rsidRPr="008E7015" w:rsidRDefault="00185EB8" w:rsidP="00185EB8">
            <w:pPr>
              <w:ind w:left="360"/>
              <w:rPr>
                <w:rFonts w:cstheme="minorHAnsi"/>
                <w:b/>
                <w:bCs/>
                <w:sz w:val="28"/>
                <w:szCs w:val="28"/>
              </w:rPr>
            </w:pPr>
            <w:r>
              <w:rPr>
                <w:rFonts w:cstheme="minorHAnsi"/>
                <w:b/>
                <w:bCs/>
                <w:sz w:val="28"/>
                <w:szCs w:val="28"/>
              </w:rPr>
              <w:t>I want to start coaching now. What do I do?</w:t>
            </w:r>
          </w:p>
          <w:p w14:paraId="5B388D31" w14:textId="77777777" w:rsidR="00185EB8" w:rsidRPr="008E7015" w:rsidRDefault="00185EB8" w:rsidP="00185EB8">
            <w:pPr>
              <w:ind w:left="360"/>
              <w:rPr>
                <w:rFonts w:cstheme="minorHAnsi"/>
                <w:sz w:val="22"/>
              </w:rPr>
            </w:pPr>
            <w:r w:rsidRPr="008E7015">
              <w:rPr>
                <w:rFonts w:cstheme="minorHAnsi"/>
                <w:sz w:val="22"/>
              </w:rPr>
              <w:t xml:space="preserve">You just need to contact me </w:t>
            </w:r>
            <w:r w:rsidR="00A07D8F">
              <w:rPr>
                <w:rFonts w:cstheme="minorHAnsi"/>
                <w:sz w:val="22"/>
              </w:rPr>
              <w:t>via email (see</w:t>
            </w:r>
            <w:r w:rsidRPr="008E7015">
              <w:rPr>
                <w:rFonts w:cstheme="minorHAnsi"/>
                <w:sz w:val="22"/>
              </w:rPr>
              <w:t xml:space="preserve"> below</w:t>
            </w:r>
            <w:r w:rsidR="00A07D8F">
              <w:rPr>
                <w:rFonts w:cstheme="minorHAnsi"/>
                <w:sz w:val="22"/>
              </w:rPr>
              <w:t>)</w:t>
            </w:r>
            <w:r w:rsidRPr="008E7015">
              <w:rPr>
                <w:rFonts w:cstheme="minorHAnsi"/>
                <w:sz w:val="22"/>
              </w:rPr>
              <w:t xml:space="preserve"> to discuss your requirements in a little more </w:t>
            </w:r>
            <w:r>
              <w:rPr>
                <w:rFonts w:cstheme="minorHAnsi"/>
                <w:sz w:val="22"/>
              </w:rPr>
              <w:t>depth</w:t>
            </w:r>
            <w:r w:rsidRPr="008E7015">
              <w:rPr>
                <w:rFonts w:cstheme="minorHAnsi"/>
                <w:sz w:val="22"/>
              </w:rPr>
              <w:t xml:space="preserve"> and find out how you would like to be coached. </w:t>
            </w:r>
          </w:p>
          <w:p w14:paraId="238D6985" w14:textId="77777777" w:rsidR="00CB2379" w:rsidRDefault="00185EB8" w:rsidP="00185EB8">
            <w:pPr>
              <w:ind w:left="360"/>
              <w:rPr>
                <w:rFonts w:cstheme="minorHAnsi"/>
                <w:sz w:val="22"/>
              </w:rPr>
            </w:pPr>
            <w:r w:rsidRPr="008E7015">
              <w:rPr>
                <w:rFonts w:cstheme="minorHAnsi"/>
                <w:sz w:val="22"/>
              </w:rPr>
              <w:t>I will send details through regarding the terms and conditions which will include the frequency of our sessions</w:t>
            </w:r>
            <w:r w:rsidR="00CB2379">
              <w:rPr>
                <w:rFonts w:cstheme="minorHAnsi"/>
                <w:sz w:val="22"/>
              </w:rPr>
              <w:t xml:space="preserve">, </w:t>
            </w:r>
            <w:r w:rsidRPr="008E7015">
              <w:rPr>
                <w:rFonts w:cstheme="minorHAnsi"/>
                <w:sz w:val="22"/>
              </w:rPr>
              <w:t xml:space="preserve">taking of some basic contact </w:t>
            </w:r>
            <w:r>
              <w:rPr>
                <w:rFonts w:cstheme="minorHAnsi"/>
                <w:sz w:val="22"/>
              </w:rPr>
              <w:t xml:space="preserve">information </w:t>
            </w:r>
            <w:r w:rsidRPr="008E7015">
              <w:rPr>
                <w:rFonts w:cstheme="minorHAnsi"/>
                <w:sz w:val="22"/>
              </w:rPr>
              <w:t xml:space="preserve">and a little bit of </w:t>
            </w:r>
            <w:r>
              <w:rPr>
                <w:rFonts w:cstheme="minorHAnsi"/>
                <w:sz w:val="22"/>
              </w:rPr>
              <w:t>detail</w:t>
            </w:r>
            <w:r w:rsidRPr="008E7015">
              <w:rPr>
                <w:rFonts w:cstheme="minorHAnsi"/>
                <w:sz w:val="22"/>
              </w:rPr>
              <w:t xml:space="preserve"> around where you see yourself at the moment. </w:t>
            </w:r>
          </w:p>
          <w:p w14:paraId="0315C932" w14:textId="77777777" w:rsidR="00A07D8F" w:rsidRDefault="00A07D8F" w:rsidP="00185EB8">
            <w:pPr>
              <w:ind w:left="360"/>
              <w:rPr>
                <w:rFonts w:cstheme="minorHAnsi"/>
                <w:sz w:val="22"/>
              </w:rPr>
            </w:pPr>
          </w:p>
          <w:p w14:paraId="75D42747" w14:textId="77777777" w:rsidR="00A07D8F" w:rsidRPr="008E7015" w:rsidRDefault="00A07D8F" w:rsidP="00A07D8F">
            <w:pPr>
              <w:ind w:left="360"/>
              <w:rPr>
                <w:rFonts w:cstheme="minorHAnsi"/>
                <w:b/>
                <w:bCs/>
                <w:sz w:val="28"/>
                <w:szCs w:val="28"/>
              </w:rPr>
            </w:pPr>
            <w:r>
              <w:rPr>
                <w:rFonts w:cstheme="minorHAnsi"/>
                <w:b/>
                <w:bCs/>
                <w:sz w:val="28"/>
                <w:szCs w:val="28"/>
              </w:rPr>
              <w:t>I want to start coaching and I would like to know the cost of the sessions</w:t>
            </w:r>
            <w:r w:rsidR="00055F3C">
              <w:rPr>
                <w:rFonts w:cstheme="minorHAnsi"/>
                <w:b/>
                <w:bCs/>
                <w:sz w:val="28"/>
                <w:szCs w:val="28"/>
              </w:rPr>
              <w:t>…</w:t>
            </w:r>
          </w:p>
          <w:p w14:paraId="66F3BDC3" w14:textId="77777777" w:rsidR="00A07D8F" w:rsidRDefault="00A07D8F" w:rsidP="00185EB8">
            <w:pPr>
              <w:ind w:left="360"/>
              <w:rPr>
                <w:rFonts w:cstheme="minorHAnsi"/>
                <w:sz w:val="22"/>
              </w:rPr>
            </w:pPr>
          </w:p>
          <w:p w14:paraId="2FC3D30F" w14:textId="77777777" w:rsidR="00185EB8" w:rsidRPr="00A07D8F" w:rsidRDefault="00CB2379" w:rsidP="00185EB8">
            <w:pPr>
              <w:ind w:left="360"/>
              <w:rPr>
                <w:rFonts w:cstheme="minorHAnsi"/>
                <w:b/>
                <w:sz w:val="22"/>
              </w:rPr>
            </w:pPr>
            <w:r>
              <w:rPr>
                <w:rFonts w:cstheme="minorHAnsi"/>
                <w:sz w:val="22"/>
              </w:rPr>
              <w:lastRenderedPageBreak/>
              <w:t xml:space="preserve">Executive coaching can cost from £120-300 per hour. The cost of these sessions is being funded by my company Oculus Dexter Ltd. </w:t>
            </w:r>
            <w:r w:rsidRPr="00A07D8F">
              <w:rPr>
                <w:rFonts w:cstheme="minorHAnsi"/>
                <w:b/>
                <w:sz w:val="22"/>
              </w:rPr>
              <w:t>We are working to ensure the c</w:t>
            </w:r>
            <w:r w:rsidR="00A07D8F" w:rsidRPr="00A07D8F">
              <w:rPr>
                <w:rFonts w:cstheme="minorHAnsi"/>
                <w:b/>
                <w:sz w:val="22"/>
              </w:rPr>
              <w:t>o</w:t>
            </w:r>
            <w:r w:rsidRPr="00A07D8F">
              <w:rPr>
                <w:rFonts w:cstheme="minorHAnsi"/>
                <w:b/>
                <w:sz w:val="22"/>
              </w:rPr>
              <w:t xml:space="preserve">aching delivers benefit and in exchange for feedback and your true, honest testimonial, there is no charge to you for these sessions. We </w:t>
            </w:r>
            <w:r w:rsidR="00A07D8F" w:rsidRPr="00A07D8F">
              <w:rPr>
                <w:rFonts w:cstheme="minorHAnsi"/>
                <w:b/>
                <w:sz w:val="22"/>
              </w:rPr>
              <w:t>only have a limited number of these funded sessions</w:t>
            </w:r>
            <w:r w:rsidR="00055F3C">
              <w:rPr>
                <w:rFonts w:cstheme="minorHAnsi"/>
                <w:b/>
                <w:sz w:val="22"/>
              </w:rPr>
              <w:t xml:space="preserve"> so book now to avoid disappointment.</w:t>
            </w:r>
          </w:p>
          <w:p w14:paraId="0684AB89" w14:textId="77777777" w:rsidR="00CB2379" w:rsidRPr="008E7015" w:rsidRDefault="00CB2379" w:rsidP="00185EB8">
            <w:pPr>
              <w:ind w:left="360"/>
              <w:rPr>
                <w:rFonts w:cstheme="minorHAnsi"/>
                <w:sz w:val="22"/>
              </w:rPr>
            </w:pPr>
          </w:p>
          <w:p w14:paraId="2AB56C61" w14:textId="77777777" w:rsidR="00185EB8" w:rsidRPr="008E7015" w:rsidRDefault="00185EB8" w:rsidP="00185EB8">
            <w:pPr>
              <w:ind w:left="360"/>
              <w:rPr>
                <w:rFonts w:cstheme="minorHAnsi"/>
                <w:sz w:val="22"/>
              </w:rPr>
            </w:pPr>
            <w:r w:rsidRPr="008E7015">
              <w:rPr>
                <w:rFonts w:cstheme="minorHAnsi"/>
                <w:sz w:val="22"/>
              </w:rPr>
              <w:t xml:space="preserve">We would </w:t>
            </w:r>
            <w:proofErr w:type="spellStart"/>
            <w:r w:rsidRPr="008E7015">
              <w:rPr>
                <w:rFonts w:cstheme="minorHAnsi"/>
                <w:sz w:val="22"/>
              </w:rPr>
              <w:t>organise</w:t>
            </w:r>
            <w:proofErr w:type="spellEnd"/>
            <w:r w:rsidRPr="008E7015">
              <w:rPr>
                <w:rFonts w:cstheme="minorHAnsi"/>
                <w:sz w:val="22"/>
              </w:rPr>
              <w:t xml:space="preserve"> an ‘Intake’ session which will start us talking about you and your aspirations. </w:t>
            </w:r>
          </w:p>
          <w:p w14:paraId="0D0B9544" w14:textId="77777777" w:rsidR="00185EB8" w:rsidRPr="008E7015" w:rsidRDefault="00185EB8" w:rsidP="00185EB8">
            <w:pPr>
              <w:ind w:left="360"/>
              <w:rPr>
                <w:rFonts w:cstheme="minorHAnsi"/>
                <w:sz w:val="22"/>
              </w:rPr>
            </w:pPr>
          </w:p>
          <w:p w14:paraId="106A04E2" w14:textId="77777777" w:rsidR="00185EB8" w:rsidRPr="008E7015" w:rsidRDefault="00185EB8" w:rsidP="00185EB8">
            <w:pPr>
              <w:ind w:left="360"/>
              <w:rPr>
                <w:rFonts w:cstheme="minorHAnsi"/>
                <w:sz w:val="22"/>
              </w:rPr>
            </w:pPr>
            <w:r w:rsidRPr="008E7015">
              <w:rPr>
                <w:rFonts w:cstheme="minorHAnsi"/>
                <w:sz w:val="22"/>
              </w:rPr>
              <w:t xml:space="preserve">After all this is all about </w:t>
            </w:r>
            <w:r w:rsidRPr="008E7015">
              <w:rPr>
                <w:rFonts w:cstheme="minorHAnsi"/>
                <w:b/>
                <w:bCs/>
                <w:sz w:val="22"/>
              </w:rPr>
              <w:t>YOU</w:t>
            </w:r>
            <w:r w:rsidRPr="008E7015">
              <w:rPr>
                <w:rFonts w:cstheme="minorHAnsi"/>
                <w:sz w:val="22"/>
              </w:rPr>
              <w:t xml:space="preserve">! </w:t>
            </w:r>
          </w:p>
          <w:p w14:paraId="4E4A07E6" w14:textId="77777777" w:rsidR="00185EB8" w:rsidRPr="008E7015" w:rsidRDefault="00185EB8" w:rsidP="00185EB8">
            <w:pPr>
              <w:ind w:left="360"/>
              <w:rPr>
                <w:rFonts w:cstheme="minorHAnsi"/>
                <w:sz w:val="22"/>
              </w:rPr>
            </w:pPr>
          </w:p>
          <w:p w14:paraId="091DEC6F" w14:textId="77777777" w:rsidR="00185EB8" w:rsidRPr="00CB2379" w:rsidRDefault="00CB2379" w:rsidP="00CB2379">
            <w:pPr>
              <w:ind w:left="360"/>
              <w:rPr>
                <w:rFonts w:cstheme="minorHAnsi"/>
                <w:b/>
                <w:sz w:val="32"/>
                <w:szCs w:val="32"/>
              </w:rPr>
            </w:pPr>
            <w:r>
              <w:rPr>
                <w:rFonts w:cstheme="minorHAnsi"/>
                <w:sz w:val="22"/>
              </w:rPr>
              <w:t>e</w:t>
            </w:r>
            <w:r w:rsidR="00185EB8" w:rsidRPr="0039090F">
              <w:rPr>
                <w:rFonts w:cstheme="minorHAnsi"/>
                <w:sz w:val="22"/>
              </w:rPr>
              <w:t xml:space="preserve">mail </w:t>
            </w:r>
            <w:r>
              <w:rPr>
                <w:rFonts w:cstheme="minorHAnsi"/>
                <w:sz w:val="22"/>
              </w:rPr>
              <w:t xml:space="preserve">me </w:t>
            </w:r>
            <w:r w:rsidR="00185EB8" w:rsidRPr="0039090F">
              <w:rPr>
                <w:rFonts w:cstheme="minorHAnsi"/>
                <w:sz w:val="22"/>
              </w:rPr>
              <w:t xml:space="preserve">at </w:t>
            </w:r>
            <w:r w:rsidR="00F1038B" w:rsidRPr="00CB2379">
              <w:rPr>
                <w:rFonts w:cstheme="minorHAnsi"/>
                <w:b/>
                <w:sz w:val="32"/>
                <w:szCs w:val="32"/>
              </w:rPr>
              <w:t>rehnakhan@doctors.org.uk</w:t>
            </w:r>
          </w:p>
          <w:p w14:paraId="5C0404B0" w14:textId="77777777" w:rsidR="00185EB8" w:rsidRPr="008E7015" w:rsidRDefault="00185EB8" w:rsidP="00185EB8">
            <w:pPr>
              <w:rPr>
                <w:rFonts w:cstheme="minorHAnsi"/>
                <w:sz w:val="22"/>
              </w:rPr>
            </w:pPr>
          </w:p>
          <w:p w14:paraId="2134ADC7" w14:textId="77777777" w:rsidR="00036450" w:rsidRPr="004D3011" w:rsidRDefault="00036450" w:rsidP="00185EB8">
            <w:pPr>
              <w:pStyle w:val="Heading2"/>
              <w:rPr>
                <w:color w:val="FFFFFF" w:themeColor="background1"/>
              </w:rPr>
            </w:pPr>
          </w:p>
        </w:tc>
      </w:tr>
    </w:tbl>
    <w:p w14:paraId="56F5E91E" w14:textId="77777777" w:rsidR="00B8596B" w:rsidRDefault="00B8596B" w:rsidP="000C45FF">
      <w:pPr>
        <w:tabs>
          <w:tab w:val="left" w:pos="990"/>
        </w:tabs>
      </w:pPr>
    </w:p>
    <w:sectPr w:rsidR="00B8596B" w:rsidSect="000C45FF">
      <w:headerReference w:type="default" r:id="rId15"/>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9917DF1" w14:textId="77777777" w:rsidR="007479BA" w:rsidRDefault="007479BA" w:rsidP="000C45FF">
      <w:r>
        <w:separator/>
      </w:r>
    </w:p>
  </w:endnote>
  <w:endnote w:type="continuationSeparator" w:id="0">
    <w:p w14:paraId="55BF4CB0" w14:textId="77777777" w:rsidR="007479BA" w:rsidRDefault="007479BA" w:rsidP="000C45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Meiryo">
    <w:altName w:val="メイリオ"/>
    <w:panose1 w:val="020B0604030504040204"/>
    <w:charset w:val="80"/>
    <w:family w:val="swiss"/>
    <w:pitch w:val="variable"/>
    <w:sig w:usb0="E10102FF" w:usb1="EAC7FFFF" w:usb2="00010012" w:usb3="00000000" w:csb0="0002009F" w:csb1="00000000"/>
  </w:font>
  <w:font w:name="Segoe UI">
    <w:panose1 w:val="020B0502040204020203"/>
    <w:charset w:val="00"/>
    <w:family w:val="swiss"/>
    <w:pitch w:val="variable"/>
    <w:sig w:usb0="E10022FF" w:usb1="C000E47F" w:usb2="00000029" w:usb3="00000000" w:csb0="000001D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0D20067" w14:textId="77777777" w:rsidR="007479BA" w:rsidRDefault="007479BA" w:rsidP="000C45FF">
      <w:r>
        <w:separator/>
      </w:r>
    </w:p>
  </w:footnote>
  <w:footnote w:type="continuationSeparator" w:id="0">
    <w:p w14:paraId="72C260ED" w14:textId="77777777" w:rsidR="007479BA" w:rsidRDefault="007479BA" w:rsidP="000C45F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5B4000" w14:textId="77777777" w:rsidR="00B8596B" w:rsidRDefault="00B8596B">
    <w:pPr>
      <w:pStyle w:val="Header"/>
    </w:pPr>
    <w:r>
      <w:rPr>
        <w:noProof/>
      </w:rPr>
      <w:drawing>
        <wp:anchor distT="0" distB="0" distL="114300" distR="114300" simplePos="0" relativeHeight="251658240" behindDoc="1" locked="0" layoutInCell="1" allowOverlap="1" wp14:anchorId="608967CE" wp14:editId="12602986">
          <wp:simplePos x="0" y="0"/>
          <wp:positionH relativeFrom="page">
            <wp:align>center</wp:align>
          </wp:positionH>
          <wp:positionV relativeFrom="page">
            <wp:align>center</wp:align>
          </wp:positionV>
          <wp:extent cx="7260336" cy="9628632"/>
          <wp:effectExtent l="0" t="0" r="0" b="0"/>
          <wp:wrapNone/>
          <wp:docPr id="3" name="Graphic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7260336" cy="9628632"/>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0372A1"/>
    <w:multiLevelType w:val="hybridMultilevel"/>
    <w:tmpl w:val="A33804A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5EB8"/>
    <w:rsid w:val="00036450"/>
    <w:rsid w:val="00055F3C"/>
    <w:rsid w:val="00094499"/>
    <w:rsid w:val="000C45FF"/>
    <w:rsid w:val="000E3FD1"/>
    <w:rsid w:val="00112054"/>
    <w:rsid w:val="001525E1"/>
    <w:rsid w:val="00180329"/>
    <w:rsid w:val="00185EB8"/>
    <w:rsid w:val="0019001F"/>
    <w:rsid w:val="001A74A5"/>
    <w:rsid w:val="001B2ABD"/>
    <w:rsid w:val="001E0391"/>
    <w:rsid w:val="001E1759"/>
    <w:rsid w:val="001F1ECC"/>
    <w:rsid w:val="002400EB"/>
    <w:rsid w:val="00256CF7"/>
    <w:rsid w:val="00281FD5"/>
    <w:rsid w:val="0030481B"/>
    <w:rsid w:val="003156FC"/>
    <w:rsid w:val="003254B5"/>
    <w:rsid w:val="0037121F"/>
    <w:rsid w:val="003A6B7D"/>
    <w:rsid w:val="003B06CA"/>
    <w:rsid w:val="004071FC"/>
    <w:rsid w:val="00445947"/>
    <w:rsid w:val="004813B3"/>
    <w:rsid w:val="00496591"/>
    <w:rsid w:val="004C63E4"/>
    <w:rsid w:val="004D3011"/>
    <w:rsid w:val="005262AC"/>
    <w:rsid w:val="005E39D5"/>
    <w:rsid w:val="00600670"/>
    <w:rsid w:val="0062123A"/>
    <w:rsid w:val="00646E75"/>
    <w:rsid w:val="006771D0"/>
    <w:rsid w:val="00715FCB"/>
    <w:rsid w:val="00743101"/>
    <w:rsid w:val="007479BA"/>
    <w:rsid w:val="007775E1"/>
    <w:rsid w:val="007867A0"/>
    <w:rsid w:val="007927F5"/>
    <w:rsid w:val="007C4005"/>
    <w:rsid w:val="007E0E33"/>
    <w:rsid w:val="00802CA0"/>
    <w:rsid w:val="008C7451"/>
    <w:rsid w:val="009260CD"/>
    <w:rsid w:val="00952C25"/>
    <w:rsid w:val="00976160"/>
    <w:rsid w:val="009A586B"/>
    <w:rsid w:val="009D35C4"/>
    <w:rsid w:val="00A07D8F"/>
    <w:rsid w:val="00A2118D"/>
    <w:rsid w:val="00AD76E2"/>
    <w:rsid w:val="00B20152"/>
    <w:rsid w:val="00B359E4"/>
    <w:rsid w:val="00B57D98"/>
    <w:rsid w:val="00B70850"/>
    <w:rsid w:val="00B8596B"/>
    <w:rsid w:val="00BB1440"/>
    <w:rsid w:val="00C066B6"/>
    <w:rsid w:val="00C321F7"/>
    <w:rsid w:val="00C37BA1"/>
    <w:rsid w:val="00C4674C"/>
    <w:rsid w:val="00C506CF"/>
    <w:rsid w:val="00C72BED"/>
    <w:rsid w:val="00C9578B"/>
    <w:rsid w:val="00CB0055"/>
    <w:rsid w:val="00CB2379"/>
    <w:rsid w:val="00D2522B"/>
    <w:rsid w:val="00D422DE"/>
    <w:rsid w:val="00D5459D"/>
    <w:rsid w:val="00DA1F4D"/>
    <w:rsid w:val="00DD172A"/>
    <w:rsid w:val="00DD19D1"/>
    <w:rsid w:val="00E25A26"/>
    <w:rsid w:val="00E4381A"/>
    <w:rsid w:val="00E55D74"/>
    <w:rsid w:val="00F1038B"/>
    <w:rsid w:val="00F60274"/>
    <w:rsid w:val="00F63A88"/>
    <w:rsid w:val="00F77FB9"/>
    <w:rsid w:val="00FB068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4097"/>
    <o:shapelayout v:ext="edit">
      <o:idmap v:ext="edit" data="1"/>
    </o:shapelayout>
  </w:shapeDefaults>
  <w:decimalSymbol w:val="."/>
  <w:listSeparator w:val=","/>
  <w14:docId w14:val="562E8C2D"/>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uiPriority="9" w:qFormat="1"/>
    <w:lsdException w:name="heading 4"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uiPriority="1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lsdException w:name="Hashtag" w:semiHidden="1"/>
  </w:latentStyles>
  <w:style w:type="paragraph" w:default="1" w:styleId="Normal">
    <w:name w:val="Normal"/>
    <w:qFormat/>
    <w:rsid w:val="00B359E4"/>
    <w:rPr>
      <w:sz w:val="18"/>
      <w:szCs w:val="22"/>
    </w:rPr>
  </w:style>
  <w:style w:type="paragraph" w:styleId="Heading1">
    <w:name w:val="heading 1"/>
    <w:basedOn w:val="Normal"/>
    <w:next w:val="Normal"/>
    <w:link w:val="Heading1Char"/>
    <w:uiPriority w:val="9"/>
    <w:qFormat/>
    <w:rsid w:val="00AD76E2"/>
    <w:pPr>
      <w:keepNext/>
      <w:keepLines/>
      <w:spacing w:before="240"/>
      <w:outlineLvl w:val="0"/>
    </w:pPr>
    <w:rPr>
      <w:rFonts w:asciiTheme="majorHAnsi" w:eastAsiaTheme="majorEastAsia" w:hAnsiTheme="majorHAnsi" w:cstheme="majorBidi"/>
      <w:color w:val="548AB7" w:themeColor="accent1" w:themeShade="BF"/>
      <w:sz w:val="32"/>
      <w:szCs w:val="32"/>
    </w:rPr>
  </w:style>
  <w:style w:type="paragraph" w:styleId="Heading2">
    <w:name w:val="heading 2"/>
    <w:basedOn w:val="Normal"/>
    <w:next w:val="Normal"/>
    <w:link w:val="Heading2Char"/>
    <w:uiPriority w:val="9"/>
    <w:qFormat/>
    <w:rsid w:val="004D3011"/>
    <w:pPr>
      <w:keepNext/>
      <w:keepLines/>
      <w:pBdr>
        <w:bottom w:val="single" w:sz="8" w:space="1" w:color="94B6D2" w:themeColor="accent1"/>
      </w:pBdr>
      <w:spacing w:before="240" w:after="120"/>
      <w:outlineLvl w:val="1"/>
    </w:pPr>
    <w:rPr>
      <w:rFonts w:asciiTheme="majorHAnsi" w:eastAsiaTheme="majorEastAsia" w:hAnsiTheme="majorHAnsi" w:cstheme="majorBidi"/>
      <w:b/>
      <w:bCs/>
      <w:caps/>
      <w:sz w:val="22"/>
      <w:szCs w:val="26"/>
    </w:rPr>
  </w:style>
  <w:style w:type="paragraph" w:styleId="Heading3">
    <w:name w:val="heading 3"/>
    <w:basedOn w:val="Normal"/>
    <w:next w:val="Normal"/>
    <w:link w:val="Heading3Char"/>
    <w:uiPriority w:val="9"/>
    <w:qFormat/>
    <w:rsid w:val="00D5459D"/>
    <w:pPr>
      <w:keepNext/>
      <w:keepLines/>
      <w:spacing w:before="240" w:after="120"/>
      <w:outlineLvl w:val="2"/>
    </w:pPr>
    <w:rPr>
      <w:rFonts w:asciiTheme="majorHAnsi" w:eastAsiaTheme="majorEastAsia" w:hAnsiTheme="majorHAnsi" w:cstheme="majorBidi"/>
      <w:b/>
      <w:caps/>
      <w:color w:val="548AB7" w:themeColor="accent1" w:themeShade="BF"/>
      <w:sz w:val="22"/>
      <w:szCs w:val="24"/>
    </w:rPr>
  </w:style>
  <w:style w:type="paragraph" w:styleId="Heading4">
    <w:name w:val="heading 4"/>
    <w:basedOn w:val="Normal"/>
    <w:next w:val="Normal"/>
    <w:link w:val="Heading4Char"/>
    <w:uiPriority w:val="9"/>
    <w:qFormat/>
    <w:rsid w:val="00B359E4"/>
    <w:pPr>
      <w:outlineLvl w:val="3"/>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4D3011"/>
    <w:rPr>
      <w:rFonts w:asciiTheme="majorHAnsi" w:eastAsiaTheme="majorEastAsia" w:hAnsiTheme="majorHAnsi" w:cstheme="majorBidi"/>
      <w:b/>
      <w:bCs/>
      <w:caps/>
      <w:sz w:val="22"/>
      <w:szCs w:val="26"/>
    </w:rPr>
  </w:style>
  <w:style w:type="paragraph" w:styleId="Title">
    <w:name w:val="Title"/>
    <w:basedOn w:val="Normal"/>
    <w:next w:val="Normal"/>
    <w:link w:val="TitleChar"/>
    <w:uiPriority w:val="10"/>
    <w:qFormat/>
    <w:rsid w:val="001B2ABD"/>
    <w:rPr>
      <w:caps/>
      <w:color w:val="000000" w:themeColor="text1"/>
      <w:sz w:val="96"/>
      <w:szCs w:val="76"/>
    </w:rPr>
  </w:style>
  <w:style w:type="character" w:customStyle="1" w:styleId="TitleChar">
    <w:name w:val="Title Char"/>
    <w:basedOn w:val="DefaultParagraphFont"/>
    <w:link w:val="Title"/>
    <w:uiPriority w:val="10"/>
    <w:rsid w:val="001B2ABD"/>
    <w:rPr>
      <w:caps/>
      <w:color w:val="000000" w:themeColor="text1"/>
      <w:sz w:val="96"/>
      <w:szCs w:val="76"/>
    </w:rPr>
  </w:style>
  <w:style w:type="character" w:styleId="Emphasis">
    <w:name w:val="Emphasis"/>
    <w:basedOn w:val="DefaultParagraphFont"/>
    <w:uiPriority w:val="11"/>
    <w:semiHidden/>
    <w:qFormat/>
    <w:rsid w:val="00E25A26"/>
    <w:rPr>
      <w:i/>
      <w:iCs/>
    </w:rPr>
  </w:style>
  <w:style w:type="character" w:customStyle="1" w:styleId="Heading1Char">
    <w:name w:val="Heading 1 Char"/>
    <w:basedOn w:val="DefaultParagraphFont"/>
    <w:link w:val="Heading1"/>
    <w:uiPriority w:val="9"/>
    <w:rsid w:val="00AD76E2"/>
    <w:rPr>
      <w:rFonts w:asciiTheme="majorHAnsi" w:eastAsiaTheme="majorEastAsia" w:hAnsiTheme="majorHAnsi" w:cstheme="majorBidi"/>
      <w:color w:val="548AB7" w:themeColor="accent1" w:themeShade="BF"/>
      <w:sz w:val="32"/>
      <w:szCs w:val="32"/>
    </w:rPr>
  </w:style>
  <w:style w:type="paragraph" w:styleId="Date">
    <w:name w:val="Date"/>
    <w:basedOn w:val="Normal"/>
    <w:next w:val="Normal"/>
    <w:link w:val="DateChar"/>
    <w:uiPriority w:val="99"/>
    <w:rsid w:val="00036450"/>
  </w:style>
  <w:style w:type="character" w:customStyle="1" w:styleId="DateChar">
    <w:name w:val="Date Char"/>
    <w:basedOn w:val="DefaultParagraphFont"/>
    <w:link w:val="Date"/>
    <w:uiPriority w:val="99"/>
    <w:rsid w:val="00036450"/>
    <w:rPr>
      <w:sz w:val="18"/>
      <w:szCs w:val="22"/>
    </w:rPr>
  </w:style>
  <w:style w:type="character" w:styleId="Hyperlink">
    <w:name w:val="Hyperlink"/>
    <w:basedOn w:val="DefaultParagraphFont"/>
    <w:uiPriority w:val="99"/>
    <w:unhideWhenUsed/>
    <w:rsid w:val="00281FD5"/>
    <w:rPr>
      <w:color w:val="B85A22" w:themeColor="accent2" w:themeShade="BF"/>
      <w:u w:val="single"/>
    </w:rPr>
  </w:style>
  <w:style w:type="character" w:styleId="UnresolvedMention">
    <w:name w:val="Unresolved Mention"/>
    <w:basedOn w:val="DefaultParagraphFont"/>
    <w:uiPriority w:val="99"/>
    <w:semiHidden/>
    <w:rsid w:val="004813B3"/>
    <w:rPr>
      <w:color w:val="605E5C"/>
      <w:shd w:val="clear" w:color="auto" w:fill="E1DFDD"/>
    </w:rPr>
  </w:style>
  <w:style w:type="paragraph" w:styleId="Header">
    <w:name w:val="header"/>
    <w:basedOn w:val="Normal"/>
    <w:link w:val="HeaderChar"/>
    <w:uiPriority w:val="99"/>
    <w:semiHidden/>
    <w:rsid w:val="000C45FF"/>
    <w:pPr>
      <w:tabs>
        <w:tab w:val="center" w:pos="4680"/>
        <w:tab w:val="right" w:pos="9360"/>
      </w:tabs>
    </w:pPr>
  </w:style>
  <w:style w:type="character" w:customStyle="1" w:styleId="HeaderChar">
    <w:name w:val="Header Char"/>
    <w:basedOn w:val="DefaultParagraphFont"/>
    <w:link w:val="Header"/>
    <w:uiPriority w:val="99"/>
    <w:semiHidden/>
    <w:rsid w:val="000C45FF"/>
    <w:rPr>
      <w:sz w:val="22"/>
      <w:szCs w:val="22"/>
    </w:rPr>
  </w:style>
  <w:style w:type="paragraph" w:styleId="Footer">
    <w:name w:val="footer"/>
    <w:basedOn w:val="Normal"/>
    <w:link w:val="FooterChar"/>
    <w:uiPriority w:val="99"/>
    <w:semiHidden/>
    <w:rsid w:val="000C45FF"/>
    <w:pPr>
      <w:tabs>
        <w:tab w:val="center" w:pos="4680"/>
        <w:tab w:val="right" w:pos="9360"/>
      </w:tabs>
    </w:pPr>
  </w:style>
  <w:style w:type="character" w:customStyle="1" w:styleId="FooterChar">
    <w:name w:val="Footer Char"/>
    <w:basedOn w:val="DefaultParagraphFont"/>
    <w:link w:val="Footer"/>
    <w:uiPriority w:val="99"/>
    <w:semiHidden/>
    <w:rsid w:val="000C45FF"/>
    <w:rPr>
      <w:sz w:val="22"/>
      <w:szCs w:val="22"/>
    </w:rPr>
  </w:style>
  <w:style w:type="table" w:styleId="TableGrid">
    <w:name w:val="Table Grid"/>
    <w:basedOn w:val="TableNormal"/>
    <w:uiPriority w:val="39"/>
    <w:rsid w:val="001B2AB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1B2ABD"/>
    <w:rPr>
      <w:color w:val="808080"/>
    </w:rPr>
  </w:style>
  <w:style w:type="paragraph" w:styleId="Subtitle">
    <w:name w:val="Subtitle"/>
    <w:basedOn w:val="Normal"/>
    <w:next w:val="Normal"/>
    <w:link w:val="SubtitleChar"/>
    <w:uiPriority w:val="11"/>
    <w:qFormat/>
    <w:rsid w:val="001B2ABD"/>
    <w:rPr>
      <w:color w:val="000000" w:themeColor="text1"/>
      <w:spacing w:val="19"/>
      <w:w w:val="86"/>
      <w:sz w:val="32"/>
      <w:szCs w:val="28"/>
      <w:fitText w:val="2160" w:id="1744560130"/>
    </w:rPr>
  </w:style>
  <w:style w:type="character" w:customStyle="1" w:styleId="SubtitleChar">
    <w:name w:val="Subtitle Char"/>
    <w:basedOn w:val="DefaultParagraphFont"/>
    <w:link w:val="Subtitle"/>
    <w:uiPriority w:val="11"/>
    <w:rsid w:val="001B2ABD"/>
    <w:rPr>
      <w:color w:val="000000" w:themeColor="text1"/>
      <w:spacing w:val="19"/>
      <w:w w:val="86"/>
      <w:sz w:val="32"/>
      <w:szCs w:val="28"/>
      <w:fitText w:val="2160" w:id="1744560130"/>
    </w:rPr>
  </w:style>
  <w:style w:type="character" w:customStyle="1" w:styleId="Heading3Char">
    <w:name w:val="Heading 3 Char"/>
    <w:basedOn w:val="DefaultParagraphFont"/>
    <w:link w:val="Heading3"/>
    <w:uiPriority w:val="9"/>
    <w:rsid w:val="00D5459D"/>
    <w:rPr>
      <w:rFonts w:asciiTheme="majorHAnsi" w:eastAsiaTheme="majorEastAsia" w:hAnsiTheme="majorHAnsi" w:cstheme="majorBidi"/>
      <w:b/>
      <w:caps/>
      <w:color w:val="548AB7" w:themeColor="accent1" w:themeShade="BF"/>
      <w:sz w:val="22"/>
    </w:rPr>
  </w:style>
  <w:style w:type="character" w:customStyle="1" w:styleId="Heading4Char">
    <w:name w:val="Heading 4 Char"/>
    <w:basedOn w:val="DefaultParagraphFont"/>
    <w:link w:val="Heading4"/>
    <w:uiPriority w:val="9"/>
    <w:rsid w:val="00B359E4"/>
    <w:rPr>
      <w:b/>
      <w:sz w:val="18"/>
      <w:szCs w:val="22"/>
    </w:rPr>
  </w:style>
  <w:style w:type="paragraph" w:styleId="ListParagraph">
    <w:name w:val="List Paragraph"/>
    <w:basedOn w:val="Normal"/>
    <w:uiPriority w:val="34"/>
    <w:semiHidden/>
    <w:qFormat/>
    <w:rsid w:val="00DD19D1"/>
    <w:pPr>
      <w:ind w:left="720"/>
      <w:contextualSpacing/>
    </w:pPr>
  </w:style>
  <w:style w:type="paragraph" w:styleId="BalloonText">
    <w:name w:val="Balloon Text"/>
    <w:basedOn w:val="Normal"/>
    <w:link w:val="BalloonTextChar"/>
    <w:uiPriority w:val="99"/>
    <w:semiHidden/>
    <w:unhideWhenUsed/>
    <w:rsid w:val="007C4005"/>
    <w:rPr>
      <w:rFonts w:ascii="Segoe UI" w:hAnsi="Segoe UI" w:cs="Segoe UI"/>
      <w:szCs w:val="18"/>
    </w:rPr>
  </w:style>
  <w:style w:type="character" w:customStyle="1" w:styleId="BalloonTextChar">
    <w:name w:val="Balloon Text Char"/>
    <w:basedOn w:val="DefaultParagraphFont"/>
    <w:link w:val="BalloonText"/>
    <w:uiPriority w:val="99"/>
    <w:semiHidden/>
    <w:rsid w:val="007C4005"/>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header" Target="head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5.svg"/><Relationship Id="rId1"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ehna%20Khan\AppData\Roaming\Microsoft\Templates\Blue%20grey%20resum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1D4E0A2AE0534D798AEFFF9369C11DCE"/>
        <w:category>
          <w:name w:val="General"/>
          <w:gallery w:val="placeholder"/>
        </w:category>
        <w:types>
          <w:type w:val="bbPlcHdr"/>
        </w:types>
        <w:behaviors>
          <w:behavior w:val="content"/>
        </w:behaviors>
        <w:guid w:val="{937D2A90-1C69-4162-AC47-5F6354356609}"/>
      </w:docPartPr>
      <w:docPartBody>
        <w:p w:rsidR="00B367E6" w:rsidRDefault="009A5B98">
          <w:pPr>
            <w:pStyle w:val="1D4E0A2AE0534D798AEFFF9369C11DCE"/>
          </w:pPr>
          <w:r w:rsidRPr="00D5459D">
            <w:t>Profile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Meiryo">
    <w:altName w:val="メイリオ"/>
    <w:panose1 w:val="020B0604030504040204"/>
    <w:charset w:val="80"/>
    <w:family w:val="swiss"/>
    <w:pitch w:val="variable"/>
    <w:sig w:usb0="E10102FF" w:usb1="EAC7FFFF" w:usb2="00010012" w:usb3="00000000" w:csb0="0002009F" w:csb1="00000000"/>
  </w:font>
  <w:font w:name="Segoe UI">
    <w:panose1 w:val="020B0502040204020203"/>
    <w:charset w:val="00"/>
    <w:family w:val="swiss"/>
    <w:pitch w:val="variable"/>
    <w:sig w:usb0="E10022FF" w:usb1="C000E47F" w:usb2="00000029" w:usb3="00000000" w:csb0="000001D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5B98"/>
    <w:rsid w:val="009A5B98"/>
    <w:rsid w:val="00B367E6"/>
    <w:rsid w:val="00ED117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2">
    <w:name w:val="heading 2"/>
    <w:basedOn w:val="Normal"/>
    <w:next w:val="Normal"/>
    <w:link w:val="Heading2Char"/>
    <w:uiPriority w:val="9"/>
    <w:qFormat/>
    <w:pPr>
      <w:keepNext/>
      <w:keepLines/>
      <w:pBdr>
        <w:bottom w:val="single" w:sz="8" w:space="1" w:color="4472C4" w:themeColor="accent1"/>
      </w:pBdr>
      <w:spacing w:before="240" w:after="120" w:line="240" w:lineRule="auto"/>
      <w:outlineLvl w:val="1"/>
    </w:pPr>
    <w:rPr>
      <w:rFonts w:asciiTheme="majorHAnsi" w:eastAsiaTheme="majorEastAsia" w:hAnsiTheme="majorHAnsi" w:cstheme="majorBidi"/>
      <w:b/>
      <w:bCs/>
      <w:caps/>
      <w:szCs w:val="26"/>
      <w:lang w:val="en-US"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881F485AA3E049E1A4920B6B91E3589E">
    <w:name w:val="881F485AA3E049E1A4920B6B91E3589E"/>
  </w:style>
  <w:style w:type="paragraph" w:customStyle="1" w:styleId="5EF46E20D6F641A7BD834A616B3FD326">
    <w:name w:val="5EF46E20D6F641A7BD834A616B3FD326"/>
  </w:style>
  <w:style w:type="paragraph" w:customStyle="1" w:styleId="1D4E0A2AE0534D798AEFFF9369C11DCE">
    <w:name w:val="1D4E0A2AE0534D798AEFFF9369C11DCE"/>
  </w:style>
  <w:style w:type="paragraph" w:customStyle="1" w:styleId="C955CAE0BC49443C8D830EC2DFA214C1">
    <w:name w:val="C955CAE0BC49443C8D830EC2DFA214C1"/>
  </w:style>
  <w:style w:type="paragraph" w:customStyle="1" w:styleId="EA00DBA97CD8424E89C8039C5E7CF8C8">
    <w:name w:val="EA00DBA97CD8424E89C8039C5E7CF8C8"/>
  </w:style>
  <w:style w:type="paragraph" w:customStyle="1" w:styleId="371A1B0EB6B443269EB7284765CA13FD">
    <w:name w:val="371A1B0EB6B443269EB7284765CA13FD"/>
  </w:style>
  <w:style w:type="paragraph" w:customStyle="1" w:styleId="C898097F6EFE47E6A4BC20B58A851B9F">
    <w:name w:val="C898097F6EFE47E6A4BC20B58A851B9F"/>
  </w:style>
  <w:style w:type="paragraph" w:customStyle="1" w:styleId="A6EF88DB408D47C09FAD5CE5B434E80C">
    <w:name w:val="A6EF88DB408D47C09FAD5CE5B434E80C"/>
  </w:style>
  <w:style w:type="paragraph" w:customStyle="1" w:styleId="745B4DB239574AE38541F00A0E0C8FE9">
    <w:name w:val="745B4DB239574AE38541F00A0E0C8FE9"/>
  </w:style>
  <w:style w:type="paragraph" w:customStyle="1" w:styleId="FF9D8DBF46784A71AAA570D788CE02BC">
    <w:name w:val="FF9D8DBF46784A71AAA570D788CE02BC"/>
  </w:style>
  <w:style w:type="character" w:styleId="Hyperlink">
    <w:name w:val="Hyperlink"/>
    <w:basedOn w:val="DefaultParagraphFont"/>
    <w:uiPriority w:val="99"/>
    <w:unhideWhenUsed/>
    <w:rPr>
      <w:color w:val="C45911" w:themeColor="accent2" w:themeShade="BF"/>
      <w:u w:val="single"/>
    </w:rPr>
  </w:style>
  <w:style w:type="paragraph" w:customStyle="1" w:styleId="B0C4FFED64FD459184938168D81BE506">
    <w:name w:val="B0C4FFED64FD459184938168D81BE506"/>
  </w:style>
  <w:style w:type="paragraph" w:customStyle="1" w:styleId="3B4D8F80F5684DF587B27BAF85C5DFC2">
    <w:name w:val="3B4D8F80F5684DF587B27BAF85C5DFC2"/>
  </w:style>
  <w:style w:type="paragraph" w:customStyle="1" w:styleId="6717241DCBB548DFAE689863BB74939E">
    <w:name w:val="6717241DCBB548DFAE689863BB74939E"/>
  </w:style>
  <w:style w:type="paragraph" w:customStyle="1" w:styleId="B4344F0CE0E04D88879AAF9AAEBACFEE">
    <w:name w:val="B4344F0CE0E04D88879AAF9AAEBACFEE"/>
  </w:style>
  <w:style w:type="paragraph" w:customStyle="1" w:styleId="C6571D40FD5A4BDEA88C7CE19FB03D68">
    <w:name w:val="C6571D40FD5A4BDEA88C7CE19FB03D68"/>
  </w:style>
  <w:style w:type="paragraph" w:customStyle="1" w:styleId="1AA900297C3E418DBB97FBC56DB13EF8">
    <w:name w:val="1AA900297C3E418DBB97FBC56DB13EF8"/>
  </w:style>
  <w:style w:type="paragraph" w:customStyle="1" w:styleId="E2CAD0E599BD412291355F47C2659B83">
    <w:name w:val="E2CAD0E599BD412291355F47C2659B83"/>
  </w:style>
  <w:style w:type="paragraph" w:customStyle="1" w:styleId="D326306B9FB548A493A9F2D29B6B1BC1">
    <w:name w:val="D326306B9FB548A493A9F2D29B6B1BC1"/>
  </w:style>
  <w:style w:type="paragraph" w:customStyle="1" w:styleId="F7916009B769493982B4EAF70B21098B">
    <w:name w:val="F7916009B769493982B4EAF70B21098B"/>
  </w:style>
  <w:style w:type="paragraph" w:customStyle="1" w:styleId="7203581747D749F9A59E3DEE9A062654">
    <w:name w:val="7203581747D749F9A59E3DEE9A062654"/>
  </w:style>
  <w:style w:type="paragraph" w:customStyle="1" w:styleId="749345915B484814A5C8DA02829DBE7A">
    <w:name w:val="749345915B484814A5C8DA02829DBE7A"/>
  </w:style>
  <w:style w:type="paragraph" w:customStyle="1" w:styleId="F8B5018FD49A451EB131B18D789006E2">
    <w:name w:val="F8B5018FD49A451EB131B18D789006E2"/>
  </w:style>
  <w:style w:type="paragraph" w:customStyle="1" w:styleId="3CC5FC381D3448588FB9A56D089FE038">
    <w:name w:val="3CC5FC381D3448588FB9A56D089FE038"/>
  </w:style>
  <w:style w:type="paragraph" w:customStyle="1" w:styleId="8693F4B0CB0541F3A4122F56D742B526">
    <w:name w:val="8693F4B0CB0541F3A4122F56D742B526"/>
  </w:style>
  <w:style w:type="paragraph" w:customStyle="1" w:styleId="E808916300424015B80BBD78950CB7DF">
    <w:name w:val="E808916300424015B80BBD78950CB7DF"/>
  </w:style>
  <w:style w:type="paragraph" w:customStyle="1" w:styleId="733F4C629D8E4CB5A57A02E66B6942CA">
    <w:name w:val="733F4C629D8E4CB5A57A02E66B6942CA"/>
  </w:style>
  <w:style w:type="paragraph" w:customStyle="1" w:styleId="B9473A4A27844338842DB25349077034">
    <w:name w:val="B9473A4A27844338842DB25349077034"/>
  </w:style>
  <w:style w:type="paragraph" w:customStyle="1" w:styleId="D6163F05709D426F801EBA660A7AED4A">
    <w:name w:val="D6163F05709D426F801EBA660A7AED4A"/>
  </w:style>
  <w:style w:type="paragraph" w:customStyle="1" w:styleId="798A1D5E09B24312B06EBABD0F130561">
    <w:name w:val="798A1D5E09B24312B06EBABD0F130561"/>
  </w:style>
  <w:style w:type="paragraph" w:customStyle="1" w:styleId="4D33843D20144774A224A62C034D7406">
    <w:name w:val="4D33843D20144774A224A62C034D7406"/>
  </w:style>
  <w:style w:type="paragraph" w:customStyle="1" w:styleId="3BAB9C72A10A42218011F5A69E7DC293">
    <w:name w:val="3BAB9C72A10A42218011F5A69E7DC293"/>
  </w:style>
  <w:style w:type="paragraph" w:customStyle="1" w:styleId="5EE59AF152FD406BB4F3F6641291921F">
    <w:name w:val="5EE59AF152FD406BB4F3F6641291921F"/>
  </w:style>
  <w:style w:type="paragraph" w:customStyle="1" w:styleId="84B9971942AB47FBB5FD1F5C0F623F54">
    <w:name w:val="84B9971942AB47FBB5FD1F5C0F623F54"/>
  </w:style>
  <w:style w:type="paragraph" w:customStyle="1" w:styleId="3CA1C674690C471DB675B7B0B76A1003">
    <w:name w:val="3CA1C674690C471DB675B7B0B76A1003"/>
  </w:style>
  <w:style w:type="paragraph" w:customStyle="1" w:styleId="86AD08CAAA414C5CB4412F0F15608138">
    <w:name w:val="86AD08CAAA414C5CB4412F0F15608138"/>
  </w:style>
  <w:style w:type="paragraph" w:customStyle="1" w:styleId="211FF6E84471414887F7176D651E5951">
    <w:name w:val="211FF6E84471414887F7176D651E5951"/>
  </w:style>
  <w:style w:type="paragraph" w:customStyle="1" w:styleId="26137294A8D242CEA1DCB00263AA6F09">
    <w:name w:val="26137294A8D242CEA1DCB00263AA6F09"/>
  </w:style>
  <w:style w:type="paragraph" w:customStyle="1" w:styleId="70D1A78C704247B9B0CC092983228549">
    <w:name w:val="70D1A78C704247B9B0CC092983228549"/>
  </w:style>
  <w:style w:type="paragraph" w:customStyle="1" w:styleId="00DBC65EA1DD4E61932A1ADA1B1F37CA">
    <w:name w:val="00DBC65EA1DD4E61932A1ADA1B1F37CA"/>
  </w:style>
  <w:style w:type="paragraph" w:customStyle="1" w:styleId="79469A81157341D38DCB49EB1A01D2A3">
    <w:name w:val="79469A81157341D38DCB49EB1A01D2A3"/>
  </w:style>
  <w:style w:type="character" w:customStyle="1" w:styleId="Heading2Char">
    <w:name w:val="Heading 2 Char"/>
    <w:basedOn w:val="DefaultParagraphFont"/>
    <w:link w:val="Heading2"/>
    <w:uiPriority w:val="9"/>
    <w:rPr>
      <w:rFonts w:asciiTheme="majorHAnsi" w:eastAsiaTheme="majorEastAsia" w:hAnsiTheme="majorHAnsi" w:cstheme="majorBidi"/>
      <w:b/>
      <w:bCs/>
      <w:caps/>
      <w:szCs w:val="26"/>
      <w:lang w:val="en-US" w:eastAsia="ja-JP"/>
    </w:rPr>
  </w:style>
  <w:style w:type="paragraph" w:customStyle="1" w:styleId="1E70DB63560F4155A8093C322684DEB2">
    <w:name w:val="1E70DB63560F4155A8093C322684DEB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Median">
      <a:dk1>
        <a:sysClr val="windowText" lastClr="000000"/>
      </a:dk1>
      <a:lt1>
        <a:sysClr val="window" lastClr="FFFFFF"/>
      </a:lt1>
      <a:dk2>
        <a:srgbClr val="775F55"/>
      </a:dk2>
      <a:lt2>
        <a:srgbClr val="EBDDC3"/>
      </a:lt2>
      <a:accent1>
        <a:srgbClr val="94B6D2"/>
      </a:accent1>
      <a:accent2>
        <a:srgbClr val="DD8047"/>
      </a:accent2>
      <a:accent3>
        <a:srgbClr val="A5AB81"/>
      </a:accent3>
      <a:accent4>
        <a:srgbClr val="D8B25C"/>
      </a:accent4>
      <a:accent5>
        <a:srgbClr val="7BA79D"/>
      </a:accent5>
      <a:accent6>
        <a:srgbClr val="968C8C"/>
      </a:accent6>
      <a:hlink>
        <a:srgbClr val="F7B615"/>
      </a:hlink>
      <a:folHlink>
        <a:srgbClr val="704404"/>
      </a:folHlink>
    </a:clrScheme>
    <a:fontScheme name="Century Gothic">
      <a:majorFont>
        <a:latin typeface="Century Gothic" panose="020F030202020403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F03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506A0D-4821-47C2-BD9B-CACF27C6B108}">
  <ds:schemaRefs>
    <ds:schemaRef ds:uri="http://schemas.microsoft.com/sharepoint/v3/contenttype/forms"/>
  </ds:schemaRefs>
</ds:datastoreItem>
</file>

<file path=customXml/itemProps2.xml><?xml version="1.0" encoding="utf-8"?>
<ds:datastoreItem xmlns:ds="http://schemas.openxmlformats.org/officeDocument/2006/customXml" ds:itemID="{8143E149-BD72-41A7-8F13-AF59DE30D6F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D14EC26-251D-443A-AF4F-B15D0F3B0F84}">
  <ds:schemaRefs>
    <ds:schemaRef ds:uri="http://purl.org/dc/elements/1.1/"/>
    <ds:schemaRef ds:uri="http://schemas.microsoft.com/office/2006/documentManagement/types"/>
    <ds:schemaRef ds:uri="http://schemas.microsoft.com/office/2006/metadata/properties"/>
    <ds:schemaRef ds:uri="16c05727-aa75-4e4a-9b5f-8a80a1165891"/>
    <ds:schemaRef ds:uri="http://www.w3.org/XML/1998/namespace"/>
    <ds:schemaRef ds:uri="http://schemas.microsoft.com/office/infopath/2007/PartnerControls"/>
    <ds:schemaRef ds:uri="http://purl.org/dc/terms/"/>
    <ds:schemaRef ds:uri="71af3243-3dd4-4a8d-8c0d-dd76da1f02a5"/>
    <ds:schemaRef ds:uri="http://schemas.openxmlformats.org/package/2006/metadata/core-properties"/>
    <ds:schemaRef ds:uri="http://purl.org/dc/dcmitype/"/>
  </ds:schemaRefs>
</ds:datastoreItem>
</file>

<file path=customXml/itemProps4.xml><?xml version="1.0" encoding="utf-8"?>
<ds:datastoreItem xmlns:ds="http://schemas.openxmlformats.org/officeDocument/2006/customXml" ds:itemID="{D07E244C-AD75-4AE0-BB20-BF8A6490D1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Blue grey resume</Template>
  <TotalTime>0</TotalTime>
  <Pages>4</Pages>
  <Words>968</Words>
  <Characters>5523</Characters>
  <Application>Microsoft Office Word</Application>
  <DocSecurity>4</DocSecurity>
  <Lines>46</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2019-03-22T10:01:00Z</dcterms:created>
  <dcterms:modified xsi:type="dcterms:W3CDTF">2019-03-22T10:01:00Z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